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11CDBABC"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DD29CA">
              <w:rPr>
                <w:noProof/>
              </w:rPr>
              <w:t>Emergency Planning manager</w:t>
            </w:r>
          </w:p>
          <w:p w14:paraId="3A2B85FA" w14:textId="76BFAD86"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DD29CA">
              <w:rPr>
                <w:b/>
                <w:bCs/>
                <w:sz w:val="24"/>
                <w:szCs w:val="24"/>
              </w:rPr>
              <w:t>HBC10</w:t>
            </w:r>
          </w:p>
        </w:tc>
        <w:tc>
          <w:tcPr>
            <w:tcW w:w="2960"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5C8D792B" w14:textId="66F57EAA" w:rsidR="00C6483A" w:rsidRPr="00C6483A" w:rsidRDefault="00C6483A" w:rsidP="00C6483A">
            <w:pPr>
              <w:numPr>
                <w:ilvl w:val="0"/>
                <w:numId w:val="9"/>
              </w:numPr>
              <w:spacing w:line="276" w:lineRule="auto"/>
            </w:pPr>
            <w:r w:rsidRPr="00C6483A">
              <w:t xml:space="preserve">Flexible / hybrid working arrangements available </w:t>
            </w:r>
          </w:p>
          <w:p w14:paraId="1E8A76B8" w14:textId="77777777" w:rsidR="00AF536B" w:rsidRDefault="00C6483A" w:rsidP="00C6483A">
            <w:pPr>
              <w:numPr>
                <w:ilvl w:val="0"/>
                <w:numId w:val="9"/>
              </w:numPr>
              <w:spacing w:line="276" w:lineRule="auto"/>
            </w:pPr>
            <w:r w:rsidRPr="00C6483A">
              <w:t>Car leasing schemes</w:t>
            </w:r>
          </w:p>
          <w:p w14:paraId="33B9F462" w14:textId="154EA7DA" w:rsidR="00C6483A" w:rsidRPr="00C6483A" w:rsidRDefault="00C3543B" w:rsidP="00C6483A">
            <w:pPr>
              <w:numPr>
                <w:ilvl w:val="0"/>
                <w:numId w:val="9"/>
              </w:numPr>
              <w:spacing w:line="276" w:lineRule="auto"/>
            </w:pPr>
            <w:r>
              <w:t>Essential Monthly Car User Allowance*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6571716A" w14:textId="77777777" w:rsidR="00DD29CA" w:rsidRPr="00DD29CA" w:rsidRDefault="00DD29CA" w:rsidP="00DD29CA">
            <w:pPr>
              <w:jc w:val="both"/>
            </w:pPr>
            <w:r w:rsidRPr="00DD29CA">
              <w:t xml:space="preserve">To implement the relevant statutory powers and duties relating to emergency planning, business continuity and safety advisory groups.  To lead the Councils approach to counter terrorism, providing a single point of contact and to act as primary adviser to the Council on all related matters in order to meet the strategic objectives of and the assurance requirements of the Council.  </w:t>
            </w:r>
          </w:p>
          <w:p w14:paraId="3F10ECF2" w14:textId="77777777" w:rsidR="007807FB" w:rsidRDefault="007807FB" w:rsidP="003329C7">
            <w:pPr>
              <w:spacing w:line="276" w:lineRule="auto"/>
            </w:pPr>
          </w:p>
          <w:p w14:paraId="5BD79E2A" w14:textId="1B7A331F" w:rsidR="007807FB" w:rsidRDefault="007807FB" w:rsidP="003329C7">
            <w:pPr>
              <w:spacing w:line="276" w:lineRule="auto"/>
            </w:pPr>
            <w:r>
              <w:t>More specific responsibilities include</w:t>
            </w:r>
            <w:r w:rsidR="002A0AC2">
              <w:t>:</w:t>
            </w:r>
          </w:p>
          <w:p w14:paraId="01DE0734" w14:textId="77777777" w:rsidR="003D67F3" w:rsidRPr="008B592F" w:rsidRDefault="003D67F3" w:rsidP="008B592F">
            <w:pPr>
              <w:numPr>
                <w:ilvl w:val="0"/>
                <w:numId w:val="9"/>
              </w:numPr>
              <w:spacing w:line="276" w:lineRule="auto"/>
            </w:pPr>
            <w:r w:rsidRPr="008B592F">
              <w:lastRenderedPageBreak/>
              <w:t xml:space="preserve">To line manage a team of Emergency Planning Officers managing a work </w:t>
            </w:r>
            <w:proofErr w:type="spellStart"/>
            <w:r w:rsidRPr="008B592F">
              <w:t>programme</w:t>
            </w:r>
            <w:proofErr w:type="spellEnd"/>
            <w:r w:rsidRPr="008B592F">
              <w:t xml:space="preserve"> that ensures the Councils statutory requirements for civil contingencies are met.  </w:t>
            </w:r>
          </w:p>
          <w:p w14:paraId="518CD2E4" w14:textId="77777777" w:rsidR="008B592F" w:rsidRPr="008B592F" w:rsidRDefault="008B592F" w:rsidP="008B592F">
            <w:pPr>
              <w:numPr>
                <w:ilvl w:val="0"/>
                <w:numId w:val="9"/>
              </w:numPr>
              <w:spacing w:line="276" w:lineRule="auto"/>
            </w:pPr>
            <w:r w:rsidRPr="008B592F">
              <w:t>To co-ordinate the preparation, review and exercising of the Council’s contingency plans for the provision of services during and following major/serious incidents and/or emergencies, including on call 24/7 emergency planning, tactical and strategic arrangements and conducting de-briefs following incidents</w:t>
            </w:r>
          </w:p>
          <w:p w14:paraId="0BB672EE" w14:textId="77777777" w:rsidR="00295D10" w:rsidRPr="00295D10" w:rsidRDefault="00295D10" w:rsidP="00295D10">
            <w:pPr>
              <w:numPr>
                <w:ilvl w:val="0"/>
                <w:numId w:val="9"/>
              </w:numPr>
              <w:spacing w:line="276" w:lineRule="auto"/>
            </w:pPr>
            <w:r w:rsidRPr="00295D10">
              <w:t xml:space="preserve">To co-ordinate the preparation, review and exercising of the Council’s plans required by statutory legislation (e.g. Control of Major Accident Hazard (COMAH) Regulations, Major Accident Hazard Pipelines (MAHP).  </w:t>
            </w:r>
          </w:p>
          <w:p w14:paraId="4013806C" w14:textId="77777777" w:rsidR="00037928" w:rsidRPr="00037928" w:rsidRDefault="00037928" w:rsidP="00037928">
            <w:pPr>
              <w:numPr>
                <w:ilvl w:val="0"/>
                <w:numId w:val="9"/>
              </w:numPr>
              <w:spacing w:line="276" w:lineRule="auto"/>
            </w:pPr>
            <w:r w:rsidRPr="00037928">
              <w:t xml:space="preserve">To liaise with External </w:t>
            </w:r>
            <w:proofErr w:type="spellStart"/>
            <w:r w:rsidRPr="00037928">
              <w:t>Organisations</w:t>
            </w:r>
            <w:proofErr w:type="spellEnd"/>
            <w:r w:rsidRPr="00037928">
              <w:t xml:space="preserve"> (including emergency services, HSE, voluntary </w:t>
            </w:r>
            <w:proofErr w:type="spellStart"/>
            <w:r w:rsidRPr="00037928">
              <w:t>organisations</w:t>
            </w:r>
            <w:proofErr w:type="spellEnd"/>
            <w:r w:rsidRPr="00037928">
              <w:t xml:space="preserve">, etc.), Members, and other Council departments on functions covered by the Emergency Planning Team. </w:t>
            </w:r>
          </w:p>
          <w:p w14:paraId="19541296" w14:textId="77777777" w:rsidR="00970A69" w:rsidRPr="00970A69" w:rsidRDefault="00970A69" w:rsidP="00970A69">
            <w:pPr>
              <w:numPr>
                <w:ilvl w:val="0"/>
                <w:numId w:val="9"/>
              </w:numPr>
              <w:spacing w:line="276" w:lineRule="auto"/>
            </w:pPr>
            <w:r w:rsidRPr="00970A69">
              <w:t xml:space="preserve">To co-ordinate and update the Corporate and Directorate Business Continuity Plans, including testing them, where appropriate. To arrange studies, seminars and exercises for the Council and other relevant </w:t>
            </w:r>
            <w:proofErr w:type="spellStart"/>
            <w:r w:rsidRPr="00970A69">
              <w:t>organisations</w:t>
            </w:r>
            <w:proofErr w:type="spellEnd"/>
            <w:r w:rsidRPr="00970A69">
              <w:t xml:space="preserve"> to improve and refine the Council’s response. To ensure records of emergency planning training and exercises, involving the Council are maintained</w:t>
            </w:r>
          </w:p>
          <w:p w14:paraId="3650A1BA" w14:textId="77777777" w:rsidR="00C4628F" w:rsidRPr="00C4628F" w:rsidRDefault="00C4628F" w:rsidP="00C4628F">
            <w:pPr>
              <w:pStyle w:val="ListParagraph"/>
              <w:numPr>
                <w:ilvl w:val="0"/>
                <w:numId w:val="9"/>
              </w:numPr>
            </w:pPr>
            <w:r w:rsidRPr="00C4628F">
              <w:t xml:space="preserve">To work with Cheshire Resilience Forum, ensuring Halton’s role and participation in the country level risk assessment process and </w:t>
            </w:r>
            <w:proofErr w:type="spellStart"/>
            <w:r w:rsidRPr="00C4628F">
              <w:t>programmes</w:t>
            </w:r>
            <w:proofErr w:type="spellEnd"/>
            <w:r w:rsidRPr="00C4628F">
              <w:t xml:space="preserve"> of work to mitigate risks and support preparedness across the geography also including responses to standby and major incidents</w:t>
            </w:r>
          </w:p>
          <w:p w14:paraId="0BBF99F4" w14:textId="77777777" w:rsidR="00452C86" w:rsidRPr="00452C86" w:rsidRDefault="00452C86" w:rsidP="00452C86">
            <w:pPr>
              <w:pStyle w:val="ListParagraph"/>
              <w:numPr>
                <w:ilvl w:val="0"/>
                <w:numId w:val="9"/>
              </w:numPr>
            </w:pPr>
            <w:r w:rsidRPr="00452C86">
              <w:t>To be the Council’s Lead Officer for PREVENT, ensuring an effective multi-agency approach across the Halton system that has high levels of workforce training and awareness with appropriate referral and communication mechanisms. Working across regional and sub-regional partnerships to ensure a thorough and up to date understanding of extremism ideology and any intelligence that could impact Halton.  Providing the point of contact for Counter Terrorism Policing, Home Office and Department of Education Prevent Advisors and completing annual Channel Assurance and Prevent Benchmarking process</w:t>
            </w:r>
          </w:p>
          <w:p w14:paraId="0B314C0F" w14:textId="77777777" w:rsidR="00842BB1" w:rsidRPr="00842BB1" w:rsidRDefault="00842BB1" w:rsidP="00842BB1">
            <w:pPr>
              <w:pStyle w:val="ListParagraph"/>
              <w:numPr>
                <w:ilvl w:val="0"/>
                <w:numId w:val="9"/>
              </w:numPr>
            </w:pPr>
            <w:r w:rsidRPr="00842BB1">
              <w:t xml:space="preserve">To provide Lead Officer support to the Councils Safety Advisory Groups for events in the Borough including Creamfields.  Co-ordinating appropriate Council department input to planning of events and contributing recommendations ensuring event </w:t>
            </w:r>
            <w:proofErr w:type="spellStart"/>
            <w:r w:rsidRPr="00842BB1">
              <w:t>organisers</w:t>
            </w:r>
            <w:proofErr w:type="spellEnd"/>
            <w:r w:rsidRPr="00842BB1">
              <w:t xml:space="preserve"> compliance and post event debriefs and learning as required.  </w:t>
            </w:r>
          </w:p>
          <w:p w14:paraId="72E6F94A" w14:textId="77777777" w:rsidR="008413BE" w:rsidRPr="008413BE" w:rsidRDefault="008413BE" w:rsidP="008413BE">
            <w:pPr>
              <w:pStyle w:val="ListParagraph"/>
              <w:numPr>
                <w:ilvl w:val="0"/>
                <w:numId w:val="9"/>
              </w:numPr>
            </w:pPr>
            <w:r w:rsidRPr="008413BE">
              <w:t xml:space="preserve">To contribute to the management, preparation and control of the Department’s budgets, exercising budgetary control and project management reconciling expenditure with the Group Accountant, to ensure the effective use of financial resources in the delivery of the Department’s expenditure.  </w:t>
            </w:r>
          </w:p>
          <w:p w14:paraId="42F49459" w14:textId="77777777" w:rsidR="00A90DC1" w:rsidRPr="00A90DC1" w:rsidRDefault="00A90DC1" w:rsidP="00A90DC1">
            <w:pPr>
              <w:pStyle w:val="ListParagraph"/>
              <w:numPr>
                <w:ilvl w:val="0"/>
                <w:numId w:val="9"/>
              </w:numPr>
            </w:pPr>
            <w:r w:rsidRPr="00A90DC1">
              <w:t xml:space="preserve">To provide specialist technical advice to the Council and other Council Departments, participating in senior level multi-discipline officer working groups, both internal and external.  </w:t>
            </w:r>
          </w:p>
          <w:p w14:paraId="606C8814" w14:textId="77777777" w:rsidR="00711C17" w:rsidRPr="00711C17" w:rsidRDefault="00711C17" w:rsidP="00711C17">
            <w:pPr>
              <w:pStyle w:val="ListParagraph"/>
              <w:numPr>
                <w:ilvl w:val="0"/>
                <w:numId w:val="9"/>
              </w:numPr>
            </w:pPr>
            <w:r w:rsidRPr="00711C17">
              <w:t xml:space="preserve">To be part of the Council’s on-call duty </w:t>
            </w:r>
            <w:proofErr w:type="spellStart"/>
            <w:r w:rsidRPr="00711C17">
              <w:t>rotas</w:t>
            </w:r>
            <w:proofErr w:type="spellEnd"/>
            <w:r w:rsidRPr="00711C17">
              <w:t xml:space="preserve"> for response to major and serious incidents as a member of the Council’s emergency response team.  </w:t>
            </w:r>
          </w:p>
          <w:p w14:paraId="75FC2C45" w14:textId="77777777" w:rsidR="0035308A" w:rsidRPr="0035308A" w:rsidRDefault="0035308A" w:rsidP="0035308A">
            <w:pPr>
              <w:pStyle w:val="ListParagraph"/>
              <w:numPr>
                <w:ilvl w:val="0"/>
                <w:numId w:val="9"/>
              </w:numPr>
            </w:pPr>
            <w:r w:rsidRPr="0035308A">
              <w:t xml:space="preserve">To produce concise and easy-to-read briefings and committee reports and represent the service at Management Team, Policy &amp; Performance Boards , Area Forums and other relevant committees, on matters that come within the scope of the Division’s work.  </w:t>
            </w:r>
          </w:p>
          <w:p w14:paraId="37383F1A" w14:textId="77777777" w:rsidR="008B10A5" w:rsidRPr="008B10A5" w:rsidRDefault="008B10A5" w:rsidP="008B10A5">
            <w:pPr>
              <w:pStyle w:val="ListParagraph"/>
              <w:numPr>
                <w:ilvl w:val="0"/>
                <w:numId w:val="9"/>
              </w:numPr>
            </w:pPr>
            <w:r w:rsidRPr="008B10A5">
              <w:t>Undertake any other duties and responsibilities as may be assigned from time to time, which are commensurate with the grade of the job.</w:t>
            </w:r>
          </w:p>
          <w:p w14:paraId="31D62768" w14:textId="0260F960" w:rsidR="006F64DF" w:rsidRDefault="006F64DF" w:rsidP="00E02FA2">
            <w:pPr>
              <w:spacing w:line="276" w:lineRule="auto"/>
              <w:ind w:left="720"/>
            </w:pPr>
          </w:p>
          <w:p w14:paraId="57BBA876" w14:textId="6CF2A1D3" w:rsidR="003329C7" w:rsidRDefault="003329C7" w:rsidP="003329C7">
            <w:pPr>
              <w:spacing w:line="276" w:lineRule="auto"/>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7D6326">
        <w:trPr>
          <w:gridAfter w:val="2"/>
          <w:wAfter w:w="3117" w:type="dxa"/>
        </w:trPr>
        <w:tc>
          <w:tcPr>
            <w:tcW w:w="9350" w:type="dxa"/>
            <w:gridSpan w:val="2"/>
          </w:tcPr>
          <w:p w14:paraId="13FED51D" w14:textId="0145F905" w:rsidR="00924729" w:rsidRDefault="002E1864" w:rsidP="00FE52AB">
            <w:pPr>
              <w:spacing w:line="276" w:lineRule="auto"/>
            </w:pPr>
            <w:r>
              <w:t>You will be educated</w:t>
            </w:r>
            <w:r w:rsidR="00BA3E81">
              <w:t xml:space="preserve"> to</w:t>
            </w:r>
            <w:r>
              <w:t xml:space="preserve"> National Framework Level 6</w:t>
            </w:r>
            <w:r w:rsidR="0040620A">
              <w:t xml:space="preserve"> and have evidence of continuous professional developmen</w:t>
            </w:r>
            <w:r w:rsidR="00BA3E81">
              <w:t>t.</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addition </w:t>
            </w:r>
            <w:r w:rsidR="00213E7B">
              <w:t>you</w:t>
            </w:r>
            <w:r>
              <w:t xml:space="preserve"> will have:</w:t>
            </w:r>
          </w:p>
          <w:p w14:paraId="0150C1E9" w14:textId="2C3CB985" w:rsidR="008A28B5" w:rsidRPr="00EC5CE5" w:rsidRDefault="00EC5CE5" w:rsidP="00EC5CE5">
            <w:pPr>
              <w:pStyle w:val="ListParagraph"/>
              <w:numPr>
                <w:ilvl w:val="0"/>
                <w:numId w:val="9"/>
              </w:numPr>
            </w:pPr>
            <w:r>
              <w:t>R</w:t>
            </w:r>
            <w:r w:rsidR="00D90E5E" w:rsidRPr="00EC5CE5">
              <w:t xml:space="preserve">elevant experience gained at a senior level in a local authority or </w:t>
            </w:r>
            <w:proofErr w:type="spellStart"/>
            <w:r w:rsidR="00D90E5E" w:rsidRPr="00EC5CE5">
              <w:t>organisation</w:t>
            </w:r>
            <w:proofErr w:type="spellEnd"/>
            <w:r w:rsidR="00D90E5E" w:rsidRPr="00EC5CE5">
              <w:t xml:space="preserve"> of comparable size and complexity</w:t>
            </w:r>
          </w:p>
          <w:p w14:paraId="51A58BDF" w14:textId="77777777" w:rsidR="00EC5CE5" w:rsidRPr="00EC5CE5" w:rsidRDefault="00EC5CE5" w:rsidP="00EC5CE5">
            <w:pPr>
              <w:pStyle w:val="ListParagraph"/>
              <w:numPr>
                <w:ilvl w:val="0"/>
                <w:numId w:val="9"/>
              </w:numPr>
            </w:pPr>
            <w:r w:rsidRPr="00EC5CE5">
              <w:lastRenderedPageBreak/>
              <w:t>Previous experience of presenting information at formal meetings, boards, seminars and training events</w:t>
            </w:r>
          </w:p>
          <w:p w14:paraId="68FAC150" w14:textId="77777777" w:rsidR="00305754" w:rsidRPr="00A85BBB" w:rsidRDefault="00305754" w:rsidP="00A85BBB">
            <w:pPr>
              <w:pStyle w:val="ListParagraph"/>
              <w:numPr>
                <w:ilvl w:val="0"/>
                <w:numId w:val="9"/>
              </w:numPr>
            </w:pPr>
            <w:r w:rsidRPr="00A85BBB">
              <w:t>Previous experience of managing staff</w:t>
            </w:r>
          </w:p>
          <w:p w14:paraId="2B8BE348" w14:textId="77777777" w:rsidR="00462EF8" w:rsidRPr="000D4F4A" w:rsidRDefault="00462EF8" w:rsidP="00462EF8">
            <w:pPr>
              <w:pStyle w:val="ListParagraph"/>
              <w:numPr>
                <w:ilvl w:val="0"/>
                <w:numId w:val="9"/>
              </w:numPr>
              <w:rPr>
                <w:rFonts w:ascii="Arial" w:hAnsi="Arial" w:cs="Arial"/>
              </w:rPr>
            </w:pPr>
            <w:r w:rsidRPr="00462EF8">
              <w:t>Previous experience managing departmental budgets.</w:t>
            </w:r>
          </w:p>
          <w:p w14:paraId="0B55D781" w14:textId="1C5A2032" w:rsidR="00103E3F" w:rsidRDefault="00734FDE" w:rsidP="00103E3F">
            <w:pPr>
              <w:pStyle w:val="ListParagraph"/>
              <w:numPr>
                <w:ilvl w:val="0"/>
                <w:numId w:val="9"/>
              </w:numPr>
            </w:pPr>
            <w:r w:rsidRPr="00734FDE">
              <w:t>Have a good understanding of emergency planning and the legislation associated with it.</w:t>
            </w:r>
          </w:p>
          <w:p w14:paraId="47902396" w14:textId="77777777" w:rsidR="00103E3F" w:rsidRDefault="00103E3F" w:rsidP="00103E3F">
            <w:pPr>
              <w:pStyle w:val="ListParagraph"/>
              <w:numPr>
                <w:ilvl w:val="0"/>
                <w:numId w:val="9"/>
              </w:numPr>
            </w:pPr>
            <w:r w:rsidRPr="00103E3F">
              <w:t xml:space="preserve">Good interpersonal skills and the ability to establish positive working relationships with, professional and other </w:t>
            </w:r>
            <w:proofErr w:type="spellStart"/>
            <w:r w:rsidRPr="00103E3F">
              <w:t>organisations</w:t>
            </w:r>
            <w:proofErr w:type="spellEnd"/>
            <w:r w:rsidRPr="00103E3F">
              <w:t>, elected members, partners, community members and employees to generate confidence, trust and respect, credibility with partners and to provide service, inform and advise others.</w:t>
            </w:r>
          </w:p>
          <w:p w14:paraId="1D22692A" w14:textId="77777777" w:rsidR="006915E5" w:rsidRPr="006915E5" w:rsidRDefault="006915E5" w:rsidP="006915E5">
            <w:pPr>
              <w:pStyle w:val="ListParagraph"/>
              <w:numPr>
                <w:ilvl w:val="0"/>
                <w:numId w:val="9"/>
              </w:numPr>
            </w:pPr>
            <w:r w:rsidRPr="006915E5">
              <w:t>Be able to withstand the pressures and stress that inevitably arise in a job of this level and nature through a high degree of self-reliance.</w:t>
            </w:r>
          </w:p>
          <w:p w14:paraId="100835FF" w14:textId="77777777" w:rsidR="003D2B15" w:rsidRPr="003D2B15" w:rsidRDefault="003D2B15" w:rsidP="003D2B15">
            <w:pPr>
              <w:pStyle w:val="ListParagraph"/>
              <w:numPr>
                <w:ilvl w:val="0"/>
                <w:numId w:val="9"/>
              </w:numPr>
            </w:pPr>
            <w:r w:rsidRPr="003D2B15">
              <w:t>Ability to produce clear and concise reports and fulfil monitoring requirements.</w:t>
            </w:r>
          </w:p>
          <w:p w14:paraId="38FF6DEA" w14:textId="77777777" w:rsidR="00837FF6" w:rsidRPr="00837FF6" w:rsidRDefault="00837FF6" w:rsidP="00837FF6">
            <w:pPr>
              <w:pStyle w:val="ListParagraph"/>
              <w:numPr>
                <w:ilvl w:val="0"/>
                <w:numId w:val="9"/>
              </w:numPr>
            </w:pPr>
            <w:r w:rsidRPr="00837FF6">
              <w:t xml:space="preserve">Ability to provide visible and supportive leadership, empowering, enabling, motivation and developing the service workforce and fostering a positive </w:t>
            </w:r>
            <w:proofErr w:type="spellStart"/>
            <w:r w:rsidRPr="00837FF6">
              <w:t>organisational</w:t>
            </w:r>
            <w:proofErr w:type="spellEnd"/>
            <w:r w:rsidRPr="00837FF6">
              <w:t xml:space="preserve"> culture.</w:t>
            </w:r>
          </w:p>
          <w:p w14:paraId="1C5D82E6" w14:textId="77777777" w:rsidR="00BC19D0" w:rsidRPr="00BC19D0" w:rsidRDefault="00BC19D0" w:rsidP="00BC19D0">
            <w:pPr>
              <w:pStyle w:val="ListParagraph"/>
              <w:numPr>
                <w:ilvl w:val="0"/>
                <w:numId w:val="9"/>
              </w:numPr>
            </w:pPr>
            <w:r w:rsidRPr="00BC19D0">
              <w:t>Proven ability in the collation and analysis of both qualitative and quantitative performance information to understand good performance and drive and support change in areas for improvement.</w:t>
            </w:r>
          </w:p>
          <w:p w14:paraId="026D5FCA" w14:textId="1B856622" w:rsidR="00FC098C" w:rsidRDefault="006938F6" w:rsidP="00103E3F">
            <w:pPr>
              <w:pStyle w:val="ListParagraph"/>
              <w:numPr>
                <w:ilvl w:val="0"/>
                <w:numId w:val="9"/>
              </w:numPr>
            </w:pPr>
            <w:r w:rsidRPr="006938F6">
              <w:t>The role is a front line customer facing role. Fluency in English is essential and candidates must have a GCSE, or equivalent, in English at Grade C or above.</w:t>
            </w:r>
          </w:p>
          <w:p w14:paraId="1D2D4BC1" w14:textId="1B9078F8" w:rsidR="0085700B" w:rsidRPr="00103E3F" w:rsidRDefault="0085700B" w:rsidP="00103E3F">
            <w:pPr>
              <w:pStyle w:val="ListParagraph"/>
              <w:numPr>
                <w:ilvl w:val="0"/>
                <w:numId w:val="9"/>
              </w:numPr>
            </w:pPr>
            <w:r w:rsidRPr="0085700B">
              <w:t>A full UK driving license (B).</w:t>
            </w:r>
          </w:p>
          <w:p w14:paraId="1D043C7C" w14:textId="77777777" w:rsidR="00181676" w:rsidRDefault="00181676" w:rsidP="00181676">
            <w:pPr>
              <w:spacing w:line="276" w:lineRule="auto"/>
              <w:ind w:left="720"/>
            </w:pPr>
          </w:p>
          <w:p w14:paraId="6A36225B" w14:textId="538B75D1" w:rsidR="00EC745A" w:rsidRPr="00EC745A" w:rsidRDefault="0085700B" w:rsidP="00FE52AB">
            <w:pPr>
              <w:spacing w:line="276" w:lineRule="auto"/>
            </w:pPr>
            <w:r w:rsidRPr="0085700B">
              <w:t xml:space="preserve">As </w:t>
            </w:r>
            <w:r w:rsidR="00EC745A">
              <w:t>this role involves regular travel across the borough and sometimes further afield, a driving license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21A54" w14:textId="77777777" w:rsidR="00F87634" w:rsidRDefault="00F87634" w:rsidP="00BC73FC">
      <w:r>
        <w:separator/>
      </w:r>
    </w:p>
  </w:endnote>
  <w:endnote w:type="continuationSeparator" w:id="0">
    <w:p w14:paraId="38B1E4A9" w14:textId="77777777" w:rsidR="00F87634" w:rsidRDefault="00F87634" w:rsidP="00BC73FC">
      <w:r>
        <w:continuationSeparator/>
      </w:r>
    </w:p>
  </w:endnote>
  <w:endnote w:type="continuationNotice" w:id="1">
    <w:p w14:paraId="16631AD4" w14:textId="77777777" w:rsidR="00F87634" w:rsidRDefault="00F87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C4DC4" w14:textId="77777777" w:rsidR="00F87634" w:rsidRDefault="00F87634" w:rsidP="00BC73FC">
      <w:r>
        <w:separator/>
      </w:r>
    </w:p>
  </w:footnote>
  <w:footnote w:type="continuationSeparator" w:id="0">
    <w:p w14:paraId="6F057917" w14:textId="77777777" w:rsidR="00F87634" w:rsidRDefault="00F87634" w:rsidP="00BC73FC">
      <w:r>
        <w:continuationSeparator/>
      </w:r>
    </w:p>
  </w:footnote>
  <w:footnote w:type="continuationNotice" w:id="1">
    <w:p w14:paraId="5B6404D2" w14:textId="77777777" w:rsidR="00F87634" w:rsidRDefault="00F876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6752B"/>
    <w:multiLevelType w:val="hybridMultilevel"/>
    <w:tmpl w:val="9460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1"/>
  </w:num>
  <w:num w:numId="8" w16cid:durableId="2094618771">
    <w:abstractNumId w:val="16"/>
  </w:num>
  <w:num w:numId="9" w16cid:durableId="1866013986">
    <w:abstractNumId w:val="17"/>
  </w:num>
  <w:num w:numId="10" w16cid:durableId="948005912">
    <w:abstractNumId w:val="4"/>
  </w:num>
  <w:num w:numId="11" w16cid:durableId="1186291718">
    <w:abstractNumId w:val="1"/>
  </w:num>
  <w:num w:numId="12" w16cid:durableId="2114011035">
    <w:abstractNumId w:val="2"/>
  </w:num>
  <w:num w:numId="13" w16cid:durableId="889268224">
    <w:abstractNumId w:val="18"/>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0"/>
  </w:num>
  <w:num w:numId="19" w16cid:durableId="1519809597">
    <w:abstractNumId w:val="5"/>
  </w:num>
  <w:num w:numId="20" w16cid:durableId="1106654369">
    <w:abstractNumId w:val="6"/>
  </w:num>
  <w:num w:numId="21" w16cid:durableId="855311505">
    <w:abstractNumId w:val="15"/>
  </w:num>
  <w:num w:numId="22" w16cid:durableId="1128014861">
    <w:abstractNumId w:val="19"/>
  </w:num>
  <w:num w:numId="23" w16cid:durableId="444471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37928"/>
    <w:rsid w:val="00060551"/>
    <w:rsid w:val="000761F2"/>
    <w:rsid w:val="0009529B"/>
    <w:rsid w:val="000E1C8B"/>
    <w:rsid w:val="00103E3F"/>
    <w:rsid w:val="0010498C"/>
    <w:rsid w:val="001360EF"/>
    <w:rsid w:val="00141C6D"/>
    <w:rsid w:val="0016524D"/>
    <w:rsid w:val="001806C6"/>
    <w:rsid w:val="00180710"/>
    <w:rsid w:val="00181676"/>
    <w:rsid w:val="001C6CDA"/>
    <w:rsid w:val="001D7755"/>
    <w:rsid w:val="001F46F6"/>
    <w:rsid w:val="00213E7B"/>
    <w:rsid w:val="002141F8"/>
    <w:rsid w:val="00226843"/>
    <w:rsid w:val="00235FE6"/>
    <w:rsid w:val="0024328B"/>
    <w:rsid w:val="002466AB"/>
    <w:rsid w:val="00246D98"/>
    <w:rsid w:val="00281B02"/>
    <w:rsid w:val="00295D10"/>
    <w:rsid w:val="002A0AC2"/>
    <w:rsid w:val="002D755E"/>
    <w:rsid w:val="002E1864"/>
    <w:rsid w:val="002F6FC8"/>
    <w:rsid w:val="0030456C"/>
    <w:rsid w:val="00305754"/>
    <w:rsid w:val="003329C7"/>
    <w:rsid w:val="0035308A"/>
    <w:rsid w:val="003551E1"/>
    <w:rsid w:val="00365C93"/>
    <w:rsid w:val="00372BB5"/>
    <w:rsid w:val="003955FE"/>
    <w:rsid w:val="00395C1F"/>
    <w:rsid w:val="003A0A86"/>
    <w:rsid w:val="003C60F7"/>
    <w:rsid w:val="003D2B15"/>
    <w:rsid w:val="003D4D87"/>
    <w:rsid w:val="003D67F3"/>
    <w:rsid w:val="0040620A"/>
    <w:rsid w:val="00452C86"/>
    <w:rsid w:val="004600FA"/>
    <w:rsid w:val="00462EF8"/>
    <w:rsid w:val="00464888"/>
    <w:rsid w:val="00480FAD"/>
    <w:rsid w:val="004A6BB1"/>
    <w:rsid w:val="004A796F"/>
    <w:rsid w:val="004C6BAA"/>
    <w:rsid w:val="00515D95"/>
    <w:rsid w:val="00561A2C"/>
    <w:rsid w:val="00577543"/>
    <w:rsid w:val="005A4D05"/>
    <w:rsid w:val="005E0795"/>
    <w:rsid w:val="005E6612"/>
    <w:rsid w:val="005E760C"/>
    <w:rsid w:val="006126B9"/>
    <w:rsid w:val="00647C3A"/>
    <w:rsid w:val="00677A30"/>
    <w:rsid w:val="0068134D"/>
    <w:rsid w:val="006915E5"/>
    <w:rsid w:val="006938F6"/>
    <w:rsid w:val="00695CD1"/>
    <w:rsid w:val="006C0E64"/>
    <w:rsid w:val="006C4D8D"/>
    <w:rsid w:val="006C78E7"/>
    <w:rsid w:val="006D4B28"/>
    <w:rsid w:val="006D50C6"/>
    <w:rsid w:val="006F64DF"/>
    <w:rsid w:val="00700D4D"/>
    <w:rsid w:val="007079B0"/>
    <w:rsid w:val="00710C22"/>
    <w:rsid w:val="00711C17"/>
    <w:rsid w:val="00713365"/>
    <w:rsid w:val="00724932"/>
    <w:rsid w:val="00734FDE"/>
    <w:rsid w:val="00763784"/>
    <w:rsid w:val="007807FB"/>
    <w:rsid w:val="007840DF"/>
    <w:rsid w:val="00793DB6"/>
    <w:rsid w:val="007C27DD"/>
    <w:rsid w:val="007C3222"/>
    <w:rsid w:val="007F6D8B"/>
    <w:rsid w:val="007F737F"/>
    <w:rsid w:val="008122A4"/>
    <w:rsid w:val="00814BD7"/>
    <w:rsid w:val="00830561"/>
    <w:rsid w:val="00837FF6"/>
    <w:rsid w:val="008413BE"/>
    <w:rsid w:val="00842BB1"/>
    <w:rsid w:val="0085700B"/>
    <w:rsid w:val="0089153F"/>
    <w:rsid w:val="008A28B5"/>
    <w:rsid w:val="008B10A5"/>
    <w:rsid w:val="008B592F"/>
    <w:rsid w:val="008C5BB7"/>
    <w:rsid w:val="008D29E5"/>
    <w:rsid w:val="008D57B9"/>
    <w:rsid w:val="008E169C"/>
    <w:rsid w:val="00902AB1"/>
    <w:rsid w:val="00917803"/>
    <w:rsid w:val="00924729"/>
    <w:rsid w:val="00966E71"/>
    <w:rsid w:val="00970A69"/>
    <w:rsid w:val="00982CF7"/>
    <w:rsid w:val="0098361A"/>
    <w:rsid w:val="009B45BF"/>
    <w:rsid w:val="009F0A0C"/>
    <w:rsid w:val="00A27909"/>
    <w:rsid w:val="00A405BB"/>
    <w:rsid w:val="00A50F8D"/>
    <w:rsid w:val="00A57756"/>
    <w:rsid w:val="00A85BBB"/>
    <w:rsid w:val="00A90DC1"/>
    <w:rsid w:val="00AC7DE3"/>
    <w:rsid w:val="00AE230E"/>
    <w:rsid w:val="00AF536B"/>
    <w:rsid w:val="00B03030"/>
    <w:rsid w:val="00B14D8F"/>
    <w:rsid w:val="00B6029A"/>
    <w:rsid w:val="00B6431B"/>
    <w:rsid w:val="00B824D6"/>
    <w:rsid w:val="00B905A5"/>
    <w:rsid w:val="00B91C7E"/>
    <w:rsid w:val="00B97621"/>
    <w:rsid w:val="00BA3E81"/>
    <w:rsid w:val="00BA7BC6"/>
    <w:rsid w:val="00BC19D0"/>
    <w:rsid w:val="00BC73FC"/>
    <w:rsid w:val="00BD151D"/>
    <w:rsid w:val="00BD6187"/>
    <w:rsid w:val="00C107EE"/>
    <w:rsid w:val="00C24C53"/>
    <w:rsid w:val="00C3543B"/>
    <w:rsid w:val="00C42AB0"/>
    <w:rsid w:val="00C43902"/>
    <w:rsid w:val="00C43CC7"/>
    <w:rsid w:val="00C4628F"/>
    <w:rsid w:val="00C4790C"/>
    <w:rsid w:val="00C57607"/>
    <w:rsid w:val="00C63F91"/>
    <w:rsid w:val="00C6483A"/>
    <w:rsid w:val="00C916FE"/>
    <w:rsid w:val="00CB585C"/>
    <w:rsid w:val="00CC3477"/>
    <w:rsid w:val="00CD3C4E"/>
    <w:rsid w:val="00D12306"/>
    <w:rsid w:val="00D15E96"/>
    <w:rsid w:val="00D27B4A"/>
    <w:rsid w:val="00D33ACE"/>
    <w:rsid w:val="00D3444F"/>
    <w:rsid w:val="00D63C04"/>
    <w:rsid w:val="00D655D1"/>
    <w:rsid w:val="00D90E5E"/>
    <w:rsid w:val="00DB629F"/>
    <w:rsid w:val="00DC65EE"/>
    <w:rsid w:val="00DC6AB5"/>
    <w:rsid w:val="00DD29CA"/>
    <w:rsid w:val="00E02FA2"/>
    <w:rsid w:val="00E14925"/>
    <w:rsid w:val="00E26A54"/>
    <w:rsid w:val="00E301C7"/>
    <w:rsid w:val="00E4076D"/>
    <w:rsid w:val="00E810A5"/>
    <w:rsid w:val="00E95D2E"/>
    <w:rsid w:val="00E97637"/>
    <w:rsid w:val="00EC5CE5"/>
    <w:rsid w:val="00EC745A"/>
    <w:rsid w:val="00ED4EB2"/>
    <w:rsid w:val="00EF1947"/>
    <w:rsid w:val="00EF3E9E"/>
    <w:rsid w:val="00EF477D"/>
    <w:rsid w:val="00F10327"/>
    <w:rsid w:val="00F20667"/>
    <w:rsid w:val="00F43602"/>
    <w:rsid w:val="00F4487E"/>
    <w:rsid w:val="00F57C7D"/>
    <w:rsid w:val="00F62465"/>
    <w:rsid w:val="00F81F69"/>
    <w:rsid w:val="00F84CC7"/>
    <w:rsid w:val="00F87634"/>
    <w:rsid w:val="00F96FF6"/>
    <w:rsid w:val="00FC098C"/>
    <w:rsid w:val="00FC1B7C"/>
    <w:rsid w:val="00FC7C8D"/>
    <w:rsid w:val="00FD3DF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C4628F"/>
    <w:pPr>
      <w:ind w:left="720"/>
      <w:contextualSpacing/>
    </w:pPr>
  </w:style>
  <w:style w:type="paragraph" w:styleId="NoSpacing">
    <w:name w:val="No Spacing"/>
    <w:link w:val="NoSpacingChar"/>
    <w:uiPriority w:val="1"/>
    <w:qFormat/>
    <w:rsid w:val="00103E3F"/>
    <w:rPr>
      <w:rFonts w:eastAsiaTheme="minorEastAsia"/>
      <w:sz w:val="22"/>
      <w:szCs w:val="22"/>
    </w:rPr>
  </w:style>
  <w:style w:type="character" w:customStyle="1" w:styleId="NoSpacingChar">
    <w:name w:val="No Spacing Char"/>
    <w:basedOn w:val="DefaultParagraphFont"/>
    <w:link w:val="NoSpacing"/>
    <w:uiPriority w:val="1"/>
    <w:rsid w:val="00103E3F"/>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2.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3.xml><?xml version="1.0" encoding="utf-8"?>
<ds:datastoreItem xmlns:ds="http://schemas.openxmlformats.org/officeDocument/2006/customXml" ds:itemID="{FC3EF17D-FCA1-44EE-A976-A3BE2968AFB9}"/>
</file>

<file path=customXml/itemProps4.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Murray</dc:creator>
  <cp:keywords/>
  <dc:description/>
  <cp:lastModifiedBy>Kerrie Murray</cp:lastModifiedBy>
  <cp:revision>2</cp:revision>
  <dcterms:created xsi:type="dcterms:W3CDTF">2026-07-28T09:49:00Z</dcterms:created>
  <dcterms:modified xsi:type="dcterms:W3CDTF">2026-07-28T09:49:00Z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