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</w:tblGrid>
      <w:tr w:rsidR="00372BB5" w14:paraId="4737160A" w14:textId="77777777" w:rsidTr="00FE091E">
        <w:trPr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2845DEF3" w14:textId="0B72F893" w:rsidR="00E35B46" w:rsidRDefault="00473C24" w:rsidP="00E35B46">
            <w:pPr>
              <w:pStyle w:val="Title"/>
              <w:tabs>
                <w:tab w:val="left" w:pos="6480"/>
              </w:tabs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Lead Driver / Trainer</w:t>
            </w:r>
            <w:r w:rsidRPr="00794769">
              <w:rPr>
                <w:noProof/>
              </w:rPr>
              <w:t xml:space="preserve"> </w:t>
            </w:r>
            <w:r w:rsidR="000F5A32" w:rsidRPr="0079476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A60709F" wp14:editId="60CD6DA2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01B200" w14:textId="77777777" w:rsidR="00E35B46" w:rsidRDefault="00E35B46" w:rsidP="00E35B46">
            <w:pPr>
              <w:pStyle w:val="Title"/>
              <w:tabs>
                <w:tab w:val="left" w:pos="6480"/>
              </w:tabs>
              <w:rPr>
                <w:b/>
                <w:bCs/>
                <w:sz w:val="24"/>
                <w:szCs w:val="24"/>
              </w:rPr>
            </w:pPr>
          </w:p>
          <w:p w14:paraId="5C1146A7" w14:textId="77777777" w:rsidR="00E35B46" w:rsidRDefault="00E35B46" w:rsidP="00E35B46">
            <w:pPr>
              <w:pStyle w:val="Title"/>
              <w:tabs>
                <w:tab w:val="left" w:pos="6480"/>
              </w:tabs>
              <w:rPr>
                <w:b/>
                <w:bCs/>
                <w:sz w:val="24"/>
                <w:szCs w:val="24"/>
              </w:rPr>
            </w:pPr>
          </w:p>
          <w:p w14:paraId="3A2B85FA" w14:textId="57DD698F" w:rsidR="007C3222" w:rsidRPr="007C3222" w:rsidRDefault="000F5A32" w:rsidP="00E35B46">
            <w:pPr>
              <w:pStyle w:val="Title"/>
              <w:tabs>
                <w:tab w:val="left" w:pos="6480"/>
              </w:tabs>
            </w:pPr>
            <w:r>
              <w:rPr>
                <w:b/>
                <w:bCs/>
                <w:sz w:val="24"/>
                <w:szCs w:val="24"/>
              </w:rPr>
              <w:t xml:space="preserve">SALARY GRADE: </w:t>
            </w:r>
            <w:r w:rsidR="003E3E78" w:rsidRPr="003E3E78">
              <w:rPr>
                <w:rFonts w:asciiTheme="minorHAnsi" w:eastAsia="Times New Roman" w:hAnsiTheme="minorHAnsi" w:cs="Arial"/>
                <w:b/>
                <w:bCs/>
                <w:kern w:val="0"/>
                <w:sz w:val="24"/>
                <w:szCs w:val="24"/>
                <w:lang w:eastAsia="en-GB"/>
              </w:rPr>
              <w:t>HBC4: 07-11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FE091E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FE091E"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16F4F67D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Flexible / hybrid working arrangements available</w:t>
            </w:r>
            <w:r w:rsidR="007B29E5" w:rsidRPr="007B29E5">
              <w:rPr>
                <w:color w:val="FF0000"/>
              </w:rPr>
              <w:t>)</w:t>
            </w:r>
          </w:p>
          <w:p w14:paraId="42E1A898" w14:textId="77777777" w:rsidR="00CD2F7A" w:rsidRPr="00CD2F7A" w:rsidRDefault="00CD2F7A" w:rsidP="00CD2F7A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>Extensive employee benefits platform including discounted shopping, car leasing, gym memberships, wellbeing hub and Employee Assistance Programme.</w:t>
            </w:r>
          </w:p>
          <w:p w14:paraId="7FE1293E" w14:textId="2098F605" w:rsidR="00C6483A" w:rsidRPr="006805AE" w:rsidRDefault="00C3543B" w:rsidP="00886084">
            <w:pPr>
              <w:numPr>
                <w:ilvl w:val="0"/>
                <w:numId w:val="9"/>
              </w:numPr>
              <w:spacing w:line="276" w:lineRule="auto"/>
              <w:rPr>
                <w:i/>
                <w:iCs/>
              </w:rPr>
            </w:pPr>
            <w:r>
              <w:t>Essential Monthly Car User Allowance</w:t>
            </w:r>
            <w:r w:rsidR="007B29E5">
              <w:t xml:space="preserve"> </w:t>
            </w: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1962F7" w14:paraId="50834A06" w14:textId="77777777" w:rsidTr="00FE091E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AE3F801" w:rsidR="001962F7" w:rsidRPr="00E7121F" w:rsidRDefault="001962F7" w:rsidP="001962F7">
            <w:pPr>
              <w:pStyle w:val="Heading1"/>
              <w:spacing w:line="360" w:lineRule="auto"/>
              <w:rPr>
                <w:rFonts w:asciiTheme="minorHAnsi" w:eastAsiaTheme="minorHAnsi" w:hAnsiTheme="minorHAnsi" w:cstheme="minorBidi"/>
                <w:caps w:val="0"/>
                <w:color w:val="005A84" w:themeColor="text1"/>
                <w:spacing w:val="0"/>
                <w:sz w:val="20"/>
                <w:szCs w:val="22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1962F7" w14:paraId="553AA05E" w14:textId="77777777" w:rsidTr="00FE091E">
        <w:tc>
          <w:tcPr>
            <w:tcW w:w="10065" w:type="dxa"/>
            <w:gridSpan w:val="2"/>
          </w:tcPr>
          <w:p w14:paraId="66993CB8" w14:textId="61904B94" w:rsidR="00E00CEA" w:rsidRPr="006F0854" w:rsidRDefault="00830FA9" w:rsidP="001962F7">
            <w:pPr>
              <w:spacing w:line="276" w:lineRule="auto"/>
              <w:rPr>
                <w:rFonts w:asciiTheme="majorHAnsi" w:hAnsiTheme="majorHAnsi"/>
              </w:rPr>
            </w:pPr>
            <w:r w:rsidRPr="006F0854">
              <w:rPr>
                <w:rFonts w:asciiTheme="majorHAnsi" w:hAnsiTheme="majorHAnsi" w:cs="Arial"/>
              </w:rPr>
              <w:t>To provide an efficient and effective transport service to vulnerable passengers, both adults and children. To deliver induction and ongoing training to in-house and outsourced drivers and passenger assistants.</w:t>
            </w:r>
          </w:p>
          <w:p w14:paraId="268E5745" w14:textId="77777777" w:rsidR="00830FA9" w:rsidRPr="006F0854" w:rsidRDefault="00830FA9" w:rsidP="001962F7">
            <w:pPr>
              <w:spacing w:line="276" w:lineRule="auto"/>
              <w:rPr>
                <w:rFonts w:asciiTheme="majorHAnsi" w:hAnsiTheme="majorHAnsi"/>
              </w:rPr>
            </w:pPr>
          </w:p>
          <w:p w14:paraId="20113F47" w14:textId="77777777" w:rsidR="005E2B11" w:rsidRPr="006F0854" w:rsidRDefault="005E2B11" w:rsidP="005E2B11">
            <w:pPr>
              <w:rPr>
                <w:rFonts w:asciiTheme="majorHAnsi" w:hAnsiTheme="majorHAnsi"/>
              </w:rPr>
            </w:pPr>
            <w:r w:rsidRPr="006F0854">
              <w:rPr>
                <w:rFonts w:asciiTheme="majorHAnsi" w:hAnsiTheme="majorHAnsi"/>
              </w:rPr>
              <w:t>Transport and assist vulnerable children and adults from their home, to and from various schools, establishments and other destination points</w:t>
            </w:r>
          </w:p>
          <w:p w14:paraId="50B54462" w14:textId="77777777" w:rsidR="005E2B11" w:rsidRPr="006F0854" w:rsidRDefault="005E2B11" w:rsidP="005E2B11">
            <w:pPr>
              <w:rPr>
                <w:rFonts w:asciiTheme="majorHAnsi" w:hAnsiTheme="majorHAnsi"/>
              </w:rPr>
            </w:pPr>
          </w:p>
          <w:p w14:paraId="550D4947" w14:textId="77777777" w:rsidR="005E2B11" w:rsidRPr="006F0854" w:rsidRDefault="005E2B11" w:rsidP="005E2B11">
            <w:pPr>
              <w:rPr>
                <w:rFonts w:asciiTheme="majorHAnsi" w:hAnsiTheme="majorHAnsi"/>
              </w:rPr>
            </w:pPr>
            <w:r w:rsidRPr="006F0854">
              <w:rPr>
                <w:rFonts w:asciiTheme="majorHAnsi" w:hAnsiTheme="majorHAnsi"/>
              </w:rPr>
              <w:t>Train, mentor and supervising the in-house team of drivers and passenger assistants.</w:t>
            </w:r>
          </w:p>
          <w:p w14:paraId="79C11549" w14:textId="77777777" w:rsidR="005E2B11" w:rsidRDefault="005E2B11" w:rsidP="005E2B11">
            <w:pPr>
              <w:rPr>
                <w:rFonts w:ascii="Arial" w:hAnsi="Arial"/>
              </w:rPr>
            </w:pPr>
          </w:p>
          <w:p w14:paraId="7F5A9251" w14:textId="77777777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 xml:space="preserve">Deliver induction and ongoing training as the authority’s designated trainer, for new and existing driving staff both within Halton Borough Council and to other external transport providers. This includes </w:t>
            </w:r>
            <w:proofErr w:type="spellStart"/>
            <w:r w:rsidRPr="006F0854">
              <w:rPr>
                <w:rFonts w:cs="Arial"/>
              </w:rPr>
              <w:t>MiDAS</w:t>
            </w:r>
            <w:proofErr w:type="spellEnd"/>
            <w:r w:rsidRPr="006F0854">
              <w:rPr>
                <w:rFonts w:cs="Arial"/>
              </w:rPr>
              <w:t xml:space="preserve"> (Minibus Driver Awareness Scheme), DAT (Driver Assessment Training), PATS (Passenger Assistant Training) and in-house developed SAFER training</w:t>
            </w:r>
          </w:p>
          <w:p w14:paraId="50AC36EB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79C3BB32" w14:textId="77777777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>Keep training materials up-to-date in line with current legislation, procedures and best practice</w:t>
            </w:r>
          </w:p>
          <w:p w14:paraId="64F16798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1C202AEE" w14:textId="77777777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>Work closely with the Transport Co-ordination team, report any operational issues or concerns regarding service users.</w:t>
            </w:r>
          </w:p>
          <w:p w14:paraId="191BB7D7" w14:textId="77777777" w:rsidR="005E2B11" w:rsidRPr="006F0854" w:rsidRDefault="005E2B11" w:rsidP="005E2B11"/>
          <w:p w14:paraId="5768829A" w14:textId="77777777" w:rsidR="005E2B11" w:rsidRPr="006F0854" w:rsidRDefault="005E2B11" w:rsidP="005E2B11">
            <w:pPr>
              <w:rPr>
                <w:rFonts w:cs="Arial"/>
              </w:rPr>
            </w:pPr>
            <w:proofErr w:type="spellStart"/>
            <w:r w:rsidRPr="006F0854">
              <w:rPr>
                <w:rFonts w:cs="Arial"/>
              </w:rPr>
              <w:t>Organise</w:t>
            </w:r>
            <w:proofErr w:type="spellEnd"/>
            <w:r w:rsidRPr="006F0854">
              <w:rPr>
                <w:rFonts w:cs="Arial"/>
              </w:rPr>
              <w:t xml:space="preserve"> at short notice, cover from the list of agency drivers/passenger assistants in the event of absence.</w:t>
            </w:r>
          </w:p>
          <w:p w14:paraId="5F67436E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1792CBF9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75A7D058" w14:textId="77777777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>Ensure that all of in-house fleet vehicles and equipment are inspected, maintained and kept clean at all times.</w:t>
            </w:r>
          </w:p>
          <w:p w14:paraId="41F0A559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48041808" w14:textId="77777777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>Ensure that all vehicles are stocked with cleaning products/equipment, spill kits and first aid kits.</w:t>
            </w:r>
          </w:p>
          <w:p w14:paraId="601AB66F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4D1208B9" w14:textId="67E7A6A7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>Ensure staff have correct workwear and PPE and it is used at all times.</w:t>
            </w:r>
          </w:p>
          <w:p w14:paraId="47E574C0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0FB3467C" w14:textId="7148E7FB" w:rsidR="005E2B11" w:rsidRPr="006F0854" w:rsidRDefault="005E2B11" w:rsidP="005E2B11">
            <w:pPr>
              <w:rPr>
                <w:rFonts w:cs="Arial"/>
              </w:rPr>
            </w:pPr>
            <w:r w:rsidRPr="006F0854">
              <w:rPr>
                <w:rFonts w:cs="Arial"/>
              </w:rPr>
              <w:t>Responsible for ensuring that all staff are complying with health and safety standards and procedures, in particular those relating to restraint systems, wheelchair loading and securing equipment</w:t>
            </w:r>
          </w:p>
          <w:p w14:paraId="6BA3B1CD" w14:textId="77777777" w:rsidR="005E2B11" w:rsidRPr="006F0854" w:rsidRDefault="005E2B11" w:rsidP="005E2B11">
            <w:pPr>
              <w:rPr>
                <w:rFonts w:cs="Arial"/>
              </w:rPr>
            </w:pPr>
          </w:p>
          <w:p w14:paraId="5FC5BB0C" w14:textId="69101D73" w:rsidR="005E2B11" w:rsidRPr="006F0854" w:rsidRDefault="005E2B11" w:rsidP="005E2B11">
            <w:r w:rsidRPr="006F0854">
              <w:t>Have knowledge of moving and handling, disability awareness, safeguarding procedures and first aid.</w:t>
            </w:r>
          </w:p>
          <w:p w14:paraId="3FA59F51" w14:textId="77777777" w:rsidR="005E2B11" w:rsidRPr="006F0854" w:rsidRDefault="005E2B11" w:rsidP="005E2B11"/>
          <w:p w14:paraId="0DA1BB62" w14:textId="7429D51E" w:rsidR="001962F7" w:rsidRDefault="005E2B11" w:rsidP="00C86B97">
            <w:r w:rsidRPr="006F0854">
              <w:rPr>
                <w:rFonts w:cs="Arial"/>
                <w:bCs/>
              </w:rPr>
              <w:t>Undertake any other duties and responsibilities as may be assigned from time to time, which are commensurate with the grade of the job.</w:t>
            </w:r>
          </w:p>
          <w:p w14:paraId="57BBA876" w14:textId="6CF2A1D3" w:rsidR="001962F7" w:rsidRDefault="001962F7" w:rsidP="001962F7">
            <w:pPr>
              <w:spacing w:line="276" w:lineRule="auto"/>
            </w:pPr>
          </w:p>
        </w:tc>
      </w:tr>
      <w:tr w:rsidR="00365C93" w14:paraId="052D3F24" w14:textId="77777777" w:rsidTr="00FE091E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1C68B6FB" w14:textId="77777777" w:rsidR="00365C93" w:rsidRPr="006F0854" w:rsidRDefault="00464888" w:rsidP="00395C1F">
            <w:pPr>
              <w:pStyle w:val="Heading1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6F0854">
              <w:rPr>
                <w:rFonts w:asciiTheme="minorHAnsi" w:hAnsiTheme="minorHAnsi"/>
                <w:sz w:val="20"/>
                <w:szCs w:val="20"/>
              </w:rPr>
              <w:lastRenderedPageBreak/>
              <w:t>About You</w:t>
            </w:r>
          </w:p>
          <w:p w14:paraId="45270666" w14:textId="23A4570C" w:rsidR="00C517E3" w:rsidRPr="006F0854" w:rsidRDefault="00C517E3" w:rsidP="00C517E3">
            <w:pPr>
              <w:rPr>
                <w:szCs w:val="20"/>
              </w:rPr>
            </w:pPr>
            <w:r w:rsidRPr="006F0854">
              <w:rPr>
                <w:szCs w:val="20"/>
              </w:rPr>
              <w:t>With 3 GCSEs or equivalent</w:t>
            </w:r>
            <w:r w:rsidR="00A51597" w:rsidRPr="006F0854">
              <w:rPr>
                <w:szCs w:val="20"/>
              </w:rPr>
              <w:t xml:space="preserve"> you will also have the following;</w:t>
            </w:r>
          </w:p>
        </w:tc>
      </w:tr>
      <w:tr w:rsidR="00464888" w14:paraId="17CD1997" w14:textId="77777777" w:rsidTr="00FE091E">
        <w:tc>
          <w:tcPr>
            <w:tcW w:w="10065" w:type="dxa"/>
            <w:gridSpan w:val="2"/>
          </w:tcPr>
          <w:p w14:paraId="5E7E9293" w14:textId="77777777" w:rsidR="006243E5" w:rsidRPr="006F0854" w:rsidRDefault="006243E5" w:rsidP="00FE52AB">
            <w:pPr>
              <w:spacing w:line="276" w:lineRule="auto"/>
              <w:rPr>
                <w:szCs w:val="20"/>
              </w:rPr>
            </w:pPr>
          </w:p>
          <w:p w14:paraId="110C2B3F" w14:textId="410C5618" w:rsidR="00FE091E" w:rsidRDefault="00BC2013" w:rsidP="00FE52AB">
            <w:pPr>
              <w:spacing w:line="276" w:lineRule="auto"/>
              <w:rPr>
                <w:szCs w:val="20"/>
              </w:rPr>
            </w:pPr>
            <w:r w:rsidRPr="006F0854">
              <w:rPr>
                <w:szCs w:val="20"/>
              </w:rPr>
              <w:t>Experience of the supervision of staff.</w:t>
            </w:r>
          </w:p>
          <w:p w14:paraId="3D3FDC39" w14:textId="77777777" w:rsidR="00A24392" w:rsidRPr="006F0854" w:rsidRDefault="00A24392" w:rsidP="00FE52AB">
            <w:pPr>
              <w:spacing w:line="276" w:lineRule="auto"/>
              <w:rPr>
                <w:szCs w:val="20"/>
              </w:rPr>
            </w:pPr>
          </w:p>
          <w:p w14:paraId="1BA2E433" w14:textId="77777777" w:rsidR="009D5409" w:rsidRDefault="009D5409" w:rsidP="009D5409">
            <w:pPr>
              <w:rPr>
                <w:szCs w:val="20"/>
              </w:rPr>
            </w:pPr>
            <w:r w:rsidRPr="006F0854">
              <w:rPr>
                <w:szCs w:val="20"/>
              </w:rPr>
              <w:t>Ability to deal with and communicate with staff and service users in a caring and professional manner.</w:t>
            </w:r>
          </w:p>
          <w:p w14:paraId="30010A7E" w14:textId="77777777" w:rsidR="00FE091E" w:rsidRPr="006F0854" w:rsidRDefault="00FE091E" w:rsidP="009D5409">
            <w:pPr>
              <w:rPr>
                <w:szCs w:val="20"/>
              </w:rPr>
            </w:pPr>
          </w:p>
          <w:p w14:paraId="531943AE" w14:textId="77777777" w:rsidR="009D5409" w:rsidRDefault="009D5409" w:rsidP="009D5409">
            <w:pPr>
              <w:rPr>
                <w:szCs w:val="20"/>
              </w:rPr>
            </w:pPr>
            <w:r w:rsidRPr="006F0854">
              <w:rPr>
                <w:szCs w:val="20"/>
              </w:rPr>
              <w:t xml:space="preserve">To have the ability to deliver </w:t>
            </w:r>
            <w:proofErr w:type="spellStart"/>
            <w:r w:rsidRPr="006F0854">
              <w:rPr>
                <w:szCs w:val="20"/>
              </w:rPr>
              <w:t>MiDAS</w:t>
            </w:r>
            <w:proofErr w:type="spellEnd"/>
            <w:r w:rsidRPr="006F0854">
              <w:rPr>
                <w:szCs w:val="20"/>
              </w:rPr>
              <w:t xml:space="preserve"> training in a confident professional manner.</w:t>
            </w:r>
          </w:p>
          <w:p w14:paraId="0ED404C8" w14:textId="77777777" w:rsidR="00FE091E" w:rsidRPr="006F0854" w:rsidRDefault="00FE091E" w:rsidP="009D5409">
            <w:pPr>
              <w:rPr>
                <w:szCs w:val="20"/>
              </w:rPr>
            </w:pPr>
          </w:p>
          <w:p w14:paraId="05918446" w14:textId="64203C35" w:rsidR="009D5409" w:rsidRPr="006F0854" w:rsidRDefault="009D5409" w:rsidP="00FE52AB">
            <w:pPr>
              <w:spacing w:line="276" w:lineRule="auto"/>
              <w:rPr>
                <w:szCs w:val="20"/>
              </w:rPr>
            </w:pPr>
            <w:r w:rsidRPr="006F0854">
              <w:rPr>
                <w:szCs w:val="20"/>
              </w:rPr>
              <w:t>Full UK Driving License. D1 (101) category on Driving Licence</w:t>
            </w:r>
          </w:p>
          <w:p w14:paraId="65B75738" w14:textId="77777777" w:rsidR="009D5409" w:rsidRPr="006F0854" w:rsidRDefault="009D5409" w:rsidP="00FE52AB">
            <w:pPr>
              <w:spacing w:line="276" w:lineRule="auto"/>
              <w:rPr>
                <w:szCs w:val="20"/>
              </w:rPr>
            </w:pPr>
          </w:p>
          <w:p w14:paraId="33DBF184" w14:textId="01B73611" w:rsidR="009D5409" w:rsidRPr="006F0854" w:rsidRDefault="009D5409" w:rsidP="00FE52AB">
            <w:pPr>
              <w:spacing w:line="276" w:lineRule="auto"/>
              <w:rPr>
                <w:szCs w:val="20"/>
              </w:rPr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7A0A" w14:textId="77777777" w:rsidR="00655085" w:rsidRDefault="00655085" w:rsidP="00BC73FC">
      <w:r>
        <w:separator/>
      </w:r>
    </w:p>
  </w:endnote>
  <w:endnote w:type="continuationSeparator" w:id="0">
    <w:p w14:paraId="26026BB8" w14:textId="77777777" w:rsidR="00655085" w:rsidRDefault="00655085" w:rsidP="00BC73FC">
      <w:r>
        <w:continuationSeparator/>
      </w:r>
    </w:p>
  </w:endnote>
  <w:endnote w:type="continuationNotice" w:id="1">
    <w:p w14:paraId="6DC655A0" w14:textId="77777777" w:rsidR="00655085" w:rsidRDefault="00655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59286" w14:textId="77777777" w:rsidR="00655085" w:rsidRDefault="00655085" w:rsidP="00BC73FC">
      <w:r>
        <w:separator/>
      </w:r>
    </w:p>
  </w:footnote>
  <w:footnote w:type="continuationSeparator" w:id="0">
    <w:p w14:paraId="5C8F28CD" w14:textId="77777777" w:rsidR="00655085" w:rsidRDefault="00655085" w:rsidP="00BC73FC">
      <w:r>
        <w:continuationSeparator/>
      </w:r>
    </w:p>
  </w:footnote>
  <w:footnote w:type="continuationNotice" w:id="1">
    <w:p w14:paraId="264243D7" w14:textId="77777777" w:rsidR="00655085" w:rsidRDefault="006550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1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0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19"/>
  </w:num>
  <w:num w:numId="23" w16cid:durableId="444471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60551"/>
    <w:rsid w:val="000761F2"/>
    <w:rsid w:val="0009529B"/>
    <w:rsid w:val="000E1C8B"/>
    <w:rsid w:val="000F5A32"/>
    <w:rsid w:val="0010498C"/>
    <w:rsid w:val="00117D1E"/>
    <w:rsid w:val="001360EF"/>
    <w:rsid w:val="00141C6D"/>
    <w:rsid w:val="0015235D"/>
    <w:rsid w:val="0016524D"/>
    <w:rsid w:val="001806C6"/>
    <w:rsid w:val="00180710"/>
    <w:rsid w:val="00181676"/>
    <w:rsid w:val="001962F7"/>
    <w:rsid w:val="001C6CDA"/>
    <w:rsid w:val="001D7755"/>
    <w:rsid w:val="001F46F6"/>
    <w:rsid w:val="00213E7B"/>
    <w:rsid w:val="002141F8"/>
    <w:rsid w:val="00226843"/>
    <w:rsid w:val="0024328B"/>
    <w:rsid w:val="002466AB"/>
    <w:rsid w:val="00246D98"/>
    <w:rsid w:val="002511DA"/>
    <w:rsid w:val="002635AA"/>
    <w:rsid w:val="00281B02"/>
    <w:rsid w:val="002A0AC2"/>
    <w:rsid w:val="002C231E"/>
    <w:rsid w:val="002C518F"/>
    <w:rsid w:val="002D755E"/>
    <w:rsid w:val="002F6FC8"/>
    <w:rsid w:val="0030456C"/>
    <w:rsid w:val="003329C7"/>
    <w:rsid w:val="00353429"/>
    <w:rsid w:val="003551E1"/>
    <w:rsid w:val="00365C93"/>
    <w:rsid w:val="00372BB5"/>
    <w:rsid w:val="003955FE"/>
    <w:rsid w:val="00395C1F"/>
    <w:rsid w:val="003A0A86"/>
    <w:rsid w:val="003C60F7"/>
    <w:rsid w:val="003D4D87"/>
    <w:rsid w:val="003E3E78"/>
    <w:rsid w:val="004600FA"/>
    <w:rsid w:val="00464888"/>
    <w:rsid w:val="00473C24"/>
    <w:rsid w:val="00480FAD"/>
    <w:rsid w:val="004A6BB1"/>
    <w:rsid w:val="004A796F"/>
    <w:rsid w:val="004B2AD7"/>
    <w:rsid w:val="004C6BAA"/>
    <w:rsid w:val="00506E16"/>
    <w:rsid w:val="00515D95"/>
    <w:rsid w:val="00530169"/>
    <w:rsid w:val="00537C1A"/>
    <w:rsid w:val="00561A2C"/>
    <w:rsid w:val="00577543"/>
    <w:rsid w:val="00593983"/>
    <w:rsid w:val="005A0882"/>
    <w:rsid w:val="005A4D05"/>
    <w:rsid w:val="005B54B1"/>
    <w:rsid w:val="005B7841"/>
    <w:rsid w:val="005C2714"/>
    <w:rsid w:val="005E0795"/>
    <w:rsid w:val="005E2B11"/>
    <w:rsid w:val="005E6612"/>
    <w:rsid w:val="005E760C"/>
    <w:rsid w:val="005F2592"/>
    <w:rsid w:val="006126B9"/>
    <w:rsid w:val="006243E5"/>
    <w:rsid w:val="00647C3A"/>
    <w:rsid w:val="00655085"/>
    <w:rsid w:val="00677A30"/>
    <w:rsid w:val="006805AE"/>
    <w:rsid w:val="0068134D"/>
    <w:rsid w:val="00695CD1"/>
    <w:rsid w:val="006C0E64"/>
    <w:rsid w:val="006C4D8D"/>
    <w:rsid w:val="006C78E7"/>
    <w:rsid w:val="006D4B28"/>
    <w:rsid w:val="006D50C6"/>
    <w:rsid w:val="006E0691"/>
    <w:rsid w:val="006F0854"/>
    <w:rsid w:val="006F64DF"/>
    <w:rsid w:val="00700D4D"/>
    <w:rsid w:val="007079B0"/>
    <w:rsid w:val="00710C22"/>
    <w:rsid w:val="00713365"/>
    <w:rsid w:val="00724932"/>
    <w:rsid w:val="00763784"/>
    <w:rsid w:val="007807FB"/>
    <w:rsid w:val="007840DF"/>
    <w:rsid w:val="00793DB6"/>
    <w:rsid w:val="007B29E5"/>
    <w:rsid w:val="007C27DD"/>
    <w:rsid w:val="007C3222"/>
    <w:rsid w:val="007D3D1F"/>
    <w:rsid w:val="007F6D8B"/>
    <w:rsid w:val="007F737F"/>
    <w:rsid w:val="008122A4"/>
    <w:rsid w:val="00814BD7"/>
    <w:rsid w:val="008208FB"/>
    <w:rsid w:val="00830561"/>
    <w:rsid w:val="00830FA9"/>
    <w:rsid w:val="00832A27"/>
    <w:rsid w:val="00882CF4"/>
    <w:rsid w:val="0089153F"/>
    <w:rsid w:val="008A28B5"/>
    <w:rsid w:val="008C5BB7"/>
    <w:rsid w:val="008D29E5"/>
    <w:rsid w:val="008D57B9"/>
    <w:rsid w:val="008E169C"/>
    <w:rsid w:val="00902AB1"/>
    <w:rsid w:val="00917803"/>
    <w:rsid w:val="00924729"/>
    <w:rsid w:val="00966E71"/>
    <w:rsid w:val="00971691"/>
    <w:rsid w:val="00971E22"/>
    <w:rsid w:val="00982CF7"/>
    <w:rsid w:val="0098361A"/>
    <w:rsid w:val="009B45BF"/>
    <w:rsid w:val="009D1074"/>
    <w:rsid w:val="009D4A90"/>
    <w:rsid w:val="009D5409"/>
    <w:rsid w:val="00A24392"/>
    <w:rsid w:val="00A27909"/>
    <w:rsid w:val="00A3304B"/>
    <w:rsid w:val="00A3525B"/>
    <w:rsid w:val="00A405BB"/>
    <w:rsid w:val="00A50F8D"/>
    <w:rsid w:val="00A51597"/>
    <w:rsid w:val="00A57756"/>
    <w:rsid w:val="00AC7DE3"/>
    <w:rsid w:val="00AE230E"/>
    <w:rsid w:val="00AE44F4"/>
    <w:rsid w:val="00AF536B"/>
    <w:rsid w:val="00B03030"/>
    <w:rsid w:val="00B14D8F"/>
    <w:rsid w:val="00B6029A"/>
    <w:rsid w:val="00B6431B"/>
    <w:rsid w:val="00B824D6"/>
    <w:rsid w:val="00B905A5"/>
    <w:rsid w:val="00B91C7E"/>
    <w:rsid w:val="00B94DB1"/>
    <w:rsid w:val="00B97621"/>
    <w:rsid w:val="00BA5393"/>
    <w:rsid w:val="00BA7BC6"/>
    <w:rsid w:val="00BC2013"/>
    <w:rsid w:val="00BC42A6"/>
    <w:rsid w:val="00BC73FC"/>
    <w:rsid w:val="00BD09A7"/>
    <w:rsid w:val="00BD151D"/>
    <w:rsid w:val="00BD6187"/>
    <w:rsid w:val="00C107EE"/>
    <w:rsid w:val="00C24C53"/>
    <w:rsid w:val="00C3543B"/>
    <w:rsid w:val="00C42AB0"/>
    <w:rsid w:val="00C43902"/>
    <w:rsid w:val="00C43CC7"/>
    <w:rsid w:val="00C4790C"/>
    <w:rsid w:val="00C517E3"/>
    <w:rsid w:val="00C57607"/>
    <w:rsid w:val="00C6004A"/>
    <w:rsid w:val="00C63F91"/>
    <w:rsid w:val="00C6483A"/>
    <w:rsid w:val="00C86B97"/>
    <w:rsid w:val="00C916FE"/>
    <w:rsid w:val="00CC3477"/>
    <w:rsid w:val="00CD2F7A"/>
    <w:rsid w:val="00CD3C4E"/>
    <w:rsid w:val="00D01DBF"/>
    <w:rsid w:val="00D12306"/>
    <w:rsid w:val="00D15E96"/>
    <w:rsid w:val="00D27B4A"/>
    <w:rsid w:val="00D33ACE"/>
    <w:rsid w:val="00D3444F"/>
    <w:rsid w:val="00D41D11"/>
    <w:rsid w:val="00D63C04"/>
    <w:rsid w:val="00D655D1"/>
    <w:rsid w:val="00DB629F"/>
    <w:rsid w:val="00DC12AF"/>
    <w:rsid w:val="00DC65EE"/>
    <w:rsid w:val="00DC6AB5"/>
    <w:rsid w:val="00E00CEA"/>
    <w:rsid w:val="00E14925"/>
    <w:rsid w:val="00E26A54"/>
    <w:rsid w:val="00E301C7"/>
    <w:rsid w:val="00E35B46"/>
    <w:rsid w:val="00E4076D"/>
    <w:rsid w:val="00E50CDC"/>
    <w:rsid w:val="00E7121F"/>
    <w:rsid w:val="00E810A5"/>
    <w:rsid w:val="00E87EA7"/>
    <w:rsid w:val="00E95D2E"/>
    <w:rsid w:val="00E97637"/>
    <w:rsid w:val="00EC745A"/>
    <w:rsid w:val="00ED4EB2"/>
    <w:rsid w:val="00EF1947"/>
    <w:rsid w:val="00EF3E9E"/>
    <w:rsid w:val="00EF477D"/>
    <w:rsid w:val="00F000FC"/>
    <w:rsid w:val="00F10327"/>
    <w:rsid w:val="00F20667"/>
    <w:rsid w:val="00F249FA"/>
    <w:rsid w:val="00F51960"/>
    <w:rsid w:val="00F57C7D"/>
    <w:rsid w:val="00F62465"/>
    <w:rsid w:val="00F81F69"/>
    <w:rsid w:val="00F84CC7"/>
    <w:rsid w:val="00F96FF6"/>
    <w:rsid w:val="00FA5D57"/>
    <w:rsid w:val="00FA7109"/>
    <w:rsid w:val="00FC1B7C"/>
    <w:rsid w:val="00FC7C8D"/>
    <w:rsid w:val="00FD3DF3"/>
    <w:rsid w:val="00FD76C4"/>
    <w:rsid w:val="00FE091E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5B7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3.xml><?xml version="1.0" encoding="utf-8"?>
<ds:datastoreItem xmlns:ds="http://schemas.openxmlformats.org/officeDocument/2006/customXml" ds:itemID="{A79CAAE3-0DC2-43B9-ABA8-1F68F26F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Murray</dc:creator>
  <cp:keywords/>
  <dc:description/>
  <cp:lastModifiedBy>Deborah Bailey</cp:lastModifiedBy>
  <cp:revision>6</cp:revision>
  <dcterms:created xsi:type="dcterms:W3CDTF">2026-08-05T12:37:00Z</dcterms:created>
  <dcterms:modified xsi:type="dcterms:W3CDTF">2026-08-05T14:25:00Z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