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48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90"/>
        <w:gridCol w:w="2980"/>
        <w:gridCol w:w="2960"/>
        <w:gridCol w:w="157"/>
      </w:tblGrid>
      <w:tr w:rsidR="00372BB5" w14:paraId="39FF02CE" w14:textId="77777777" w:rsidTr="003A2706">
        <w:trPr>
          <w:gridAfter w:val="2"/>
          <w:wAfter w:w="3117" w:type="dxa"/>
          <w:trHeight w:val="1098"/>
        </w:trPr>
        <w:tc>
          <w:tcPr>
            <w:tcW w:w="6390" w:type="dxa"/>
            <w:tcBorders>
              <w:bottom w:val="single" w:sz="24" w:space="0" w:color="1BB6FF" w:themeColor="accent1" w:themeTint="99"/>
            </w:tcBorders>
          </w:tcPr>
          <w:p w14:paraId="6EB986E2" w14:textId="77777777" w:rsidR="00372BB5" w:rsidRPr="00437840" w:rsidRDefault="00F84CC7" w:rsidP="008C5BB7">
            <w:pPr>
              <w:pStyle w:val="Title"/>
              <w:tabs>
                <w:tab w:val="left" w:pos="6480"/>
              </w:tabs>
              <w:rPr>
                <w:noProof/>
                <w:sz w:val="36"/>
                <w:szCs w:val="36"/>
              </w:rPr>
            </w:pPr>
            <w:r w:rsidRPr="00437840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58240" behindDoc="1" locked="0" layoutInCell="1" allowOverlap="1" wp14:anchorId="049515FB" wp14:editId="6678E42C">
                  <wp:simplePos x="0" y="0"/>
                  <wp:positionH relativeFrom="page">
                    <wp:posOffset>-700405</wp:posOffset>
                  </wp:positionH>
                  <wp:positionV relativeFrom="page">
                    <wp:posOffset>-1066800</wp:posOffset>
                  </wp:positionV>
                  <wp:extent cx="7789731" cy="968807"/>
                  <wp:effectExtent l="0" t="0" r="0" b="0"/>
                  <wp:wrapNone/>
                  <wp:docPr id="9677695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769565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731" cy="96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74CD">
              <w:rPr>
                <w:noProof/>
                <w:sz w:val="36"/>
                <w:szCs w:val="36"/>
              </w:rPr>
              <w:t xml:space="preserve">Principal conveyancing </w:t>
            </w:r>
            <w:r w:rsidR="00A602AC">
              <w:rPr>
                <w:noProof/>
                <w:sz w:val="36"/>
                <w:szCs w:val="36"/>
              </w:rPr>
              <w:t>OFFICER</w:t>
            </w:r>
          </w:p>
          <w:p w14:paraId="5E787F31" w14:textId="77777777" w:rsidR="007C3222" w:rsidRPr="007C3222" w:rsidRDefault="00A57756" w:rsidP="007C3222">
            <w:r>
              <w:rPr>
                <w:b/>
                <w:bCs/>
                <w:sz w:val="24"/>
                <w:szCs w:val="24"/>
              </w:rPr>
              <w:t>SALARY</w:t>
            </w:r>
            <w:r w:rsidR="00FD3DF3">
              <w:rPr>
                <w:b/>
                <w:bCs/>
                <w:sz w:val="24"/>
                <w:szCs w:val="24"/>
              </w:rPr>
              <w:t xml:space="preserve"> GRADE</w:t>
            </w:r>
            <w:r w:rsidR="00700D4D">
              <w:rPr>
                <w:b/>
                <w:bCs/>
                <w:sz w:val="24"/>
                <w:szCs w:val="24"/>
              </w:rPr>
              <w:t>:</w:t>
            </w:r>
            <w:r w:rsidR="00FD3DF3">
              <w:rPr>
                <w:b/>
                <w:bCs/>
                <w:sz w:val="24"/>
                <w:szCs w:val="24"/>
              </w:rPr>
              <w:t xml:space="preserve"> </w:t>
            </w:r>
            <w:r w:rsidR="002E4402">
              <w:rPr>
                <w:b/>
                <w:bCs/>
                <w:sz w:val="24"/>
                <w:szCs w:val="24"/>
              </w:rPr>
              <w:t>HBC</w:t>
            </w:r>
            <w:r w:rsidR="00CF74CD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980" w:type="dxa"/>
            <w:tcBorders>
              <w:bottom w:val="single" w:sz="24" w:space="0" w:color="1BB6FF" w:themeColor="accent1" w:themeTint="99"/>
            </w:tcBorders>
            <w:shd w:val="clear" w:color="auto" w:fill="auto"/>
          </w:tcPr>
          <w:p w14:paraId="4FB454A4" w14:textId="77777777" w:rsidR="00372BB5" w:rsidRPr="00C3543B" w:rsidRDefault="00464888" w:rsidP="00365C93">
            <w:pPr>
              <w:pStyle w:val="RedText"/>
              <w:tabs>
                <w:tab w:val="left" w:pos="3150"/>
              </w:tabs>
              <w:jc w:val="right"/>
              <w:rPr>
                <w:lang w:val="en-GB"/>
              </w:rPr>
            </w:pPr>
            <w:r>
              <w:t>Halton Borough Council</w:t>
            </w:r>
            <w:r w:rsidR="00372BB5" w:rsidRPr="00C3543B">
              <w:rPr>
                <w:lang w:val="en-GB"/>
              </w:rPr>
              <w:t xml:space="preserve"> </w:t>
            </w:r>
          </w:p>
          <w:p w14:paraId="541FE940" w14:textId="77777777" w:rsidR="00B824D6" w:rsidRPr="00DC65EE" w:rsidRDefault="006F64DF" w:rsidP="00B824D6">
            <w:pPr>
              <w:pStyle w:val="RedText"/>
              <w:tabs>
                <w:tab w:val="left" w:pos="1350"/>
              </w:tabs>
              <w:jc w:val="right"/>
            </w:pPr>
            <w:r w:rsidRPr="006F64DF">
              <w:t>resourcing</w:t>
            </w:r>
            <w:r w:rsidR="00464888" w:rsidRPr="006F64DF">
              <w:t>@halton.gov.uk</w:t>
            </w:r>
          </w:p>
          <w:p w14:paraId="674415A3" w14:textId="77777777" w:rsidR="00372BB5" w:rsidRDefault="00372BB5" w:rsidP="00365C93">
            <w:pPr>
              <w:jc w:val="right"/>
            </w:pPr>
          </w:p>
        </w:tc>
      </w:tr>
      <w:tr w:rsidR="00372BB5" w14:paraId="40EEC0D5" w14:textId="77777777" w:rsidTr="003A2706">
        <w:trPr>
          <w:gridAfter w:val="2"/>
          <w:wAfter w:w="3117" w:type="dxa"/>
        </w:trPr>
        <w:tc>
          <w:tcPr>
            <w:tcW w:w="9370" w:type="dxa"/>
            <w:gridSpan w:val="2"/>
            <w:tcBorders>
              <w:top w:val="single" w:sz="24" w:space="0" w:color="1BB6FF" w:themeColor="accent1" w:themeTint="99"/>
            </w:tcBorders>
          </w:tcPr>
          <w:p w14:paraId="071B6498" w14:textId="77777777" w:rsidR="00372BB5" w:rsidRDefault="00464888" w:rsidP="00395C1F">
            <w:pPr>
              <w:pStyle w:val="Heading1"/>
              <w:spacing w:line="276" w:lineRule="auto"/>
            </w:pPr>
            <w:r w:rsidRPr="00464888">
              <w:rPr>
                <w:lang w:val="en-GB"/>
              </w:rPr>
              <w:t>Working at Halton</w:t>
            </w:r>
          </w:p>
        </w:tc>
      </w:tr>
      <w:tr w:rsidR="00365C93" w14:paraId="72FBB156" w14:textId="77777777" w:rsidTr="003A2706">
        <w:trPr>
          <w:gridAfter w:val="2"/>
          <w:wAfter w:w="3117" w:type="dxa"/>
        </w:trPr>
        <w:tc>
          <w:tcPr>
            <w:tcW w:w="9370" w:type="dxa"/>
            <w:gridSpan w:val="2"/>
            <w:tcBorders>
              <w:bottom w:val="single" w:sz="24" w:space="0" w:color="1BB6FF" w:themeColor="accent1" w:themeTint="99"/>
            </w:tcBorders>
          </w:tcPr>
          <w:p w14:paraId="22688C43" w14:textId="77777777" w:rsidR="00C6483A" w:rsidRPr="00C6483A" w:rsidRDefault="00C6483A" w:rsidP="00C6483A">
            <w:pPr>
              <w:spacing w:line="276" w:lineRule="auto"/>
            </w:pPr>
            <w:r w:rsidRPr="00C6483A">
              <w:t xml:space="preserve">All our colleagues at Halton have made a positive commitment to delivering great outcomes for our communities.  Whoever joins us will share that passion for outstanding service, and strongly align with the values which define our workplace culture: </w:t>
            </w:r>
          </w:p>
          <w:p w14:paraId="1FD9BADC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Working Together – building fantastic relationships with colleagues and customers </w:t>
            </w:r>
          </w:p>
          <w:p w14:paraId="7EE25F90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Continuous Improvement – Keeping great service delivery at the heart of everything we do</w:t>
            </w:r>
          </w:p>
          <w:p w14:paraId="4D7908C1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Personal Growth – Learning, growing and developing ourselves </w:t>
            </w:r>
          </w:p>
          <w:p w14:paraId="3751AE41" w14:textId="77777777" w:rsid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Accountability – doing what we say we are going to do</w:t>
            </w:r>
          </w:p>
          <w:p w14:paraId="5396BACB" w14:textId="77777777" w:rsidR="00C3543B" w:rsidRPr="00C6483A" w:rsidRDefault="00C3543B" w:rsidP="00C6483A">
            <w:pPr>
              <w:numPr>
                <w:ilvl w:val="0"/>
                <w:numId w:val="8"/>
              </w:numPr>
              <w:spacing w:line="276" w:lineRule="auto"/>
            </w:pPr>
            <w:r>
              <w:t xml:space="preserve">Inspiring </w:t>
            </w:r>
            <w:r w:rsidR="006D4B28">
              <w:t>L</w:t>
            </w:r>
            <w:r>
              <w:t>eadership – positive roles models and leading by example</w:t>
            </w:r>
          </w:p>
          <w:p w14:paraId="5888ED03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17F9822E" w14:textId="77777777" w:rsidR="00C6483A" w:rsidRPr="00C6483A" w:rsidRDefault="00C6483A" w:rsidP="00C6483A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To read more about our values, click </w:t>
            </w:r>
            <w:hyperlink r:id="rId12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</w:p>
          <w:p w14:paraId="5A03DC60" w14:textId="77777777" w:rsidR="00464888" w:rsidRPr="00464888" w:rsidRDefault="00464888" w:rsidP="00395C1F">
            <w:pPr>
              <w:spacing w:line="276" w:lineRule="auto"/>
              <w:rPr>
                <w:i/>
                <w:iCs/>
              </w:rPr>
            </w:pPr>
          </w:p>
          <w:p w14:paraId="612A3B85" w14:textId="77777777" w:rsidR="00C6483A" w:rsidRPr="00636DBD" w:rsidRDefault="00C6483A" w:rsidP="00C6483A">
            <w:pPr>
              <w:rPr>
                <w:b/>
                <w:bCs/>
              </w:rPr>
            </w:pPr>
            <w:r>
              <w:rPr>
                <w:b/>
                <w:bCs/>
              </w:rPr>
              <w:t>We</w:t>
            </w:r>
            <w:r w:rsidRPr="00636DBD">
              <w:rPr>
                <w:b/>
                <w:bCs/>
              </w:rPr>
              <w:t xml:space="preserve"> are immensely proud that when asked what’s great about working for Halton, the most popular response from our workforce has been ‘</w:t>
            </w:r>
            <w:r w:rsidRPr="00636DBD">
              <w:rPr>
                <w:b/>
                <w:bCs/>
                <w:i/>
                <w:iCs/>
              </w:rPr>
              <w:t>our colleagues’</w:t>
            </w:r>
            <w:r w:rsidRPr="00636DBD">
              <w:rPr>
                <w:b/>
                <w:bCs/>
              </w:rPr>
              <w:t>.</w:t>
            </w:r>
          </w:p>
          <w:p w14:paraId="2C3A45B1" w14:textId="77777777" w:rsidR="00464888" w:rsidRPr="00464888" w:rsidRDefault="00464888" w:rsidP="00395C1F">
            <w:pPr>
              <w:spacing w:line="276" w:lineRule="auto"/>
              <w:rPr>
                <w:b/>
                <w:bCs/>
              </w:rPr>
            </w:pPr>
          </w:p>
          <w:p w14:paraId="5290721D" w14:textId="77777777" w:rsidR="00C6483A" w:rsidRPr="00C6483A" w:rsidRDefault="00C6483A" w:rsidP="00C6483A">
            <w:pPr>
              <w:spacing w:line="276" w:lineRule="auto"/>
            </w:pPr>
            <w:r w:rsidRPr="00C6483A">
              <w:t>Aside from working with a great team, our employees have access to a fantastic range of benefits, including:</w:t>
            </w:r>
          </w:p>
          <w:p w14:paraId="0A76A213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 generous annual holiday allowance starting at 34 days per year (including bank holidays), increasing with long service</w:t>
            </w:r>
          </w:p>
          <w:p w14:paraId="043456B9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Membership of our defined benefit, salary-linked pension scheme </w:t>
            </w:r>
            <w:r w:rsidR="00C3543B">
              <w:t>with generous Employer Contributions</w:t>
            </w:r>
          </w:p>
          <w:p w14:paraId="66EFA3F0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3 x Salary Life Cover via Local Government Pension Scheme</w:t>
            </w:r>
          </w:p>
          <w:p w14:paraId="127118E3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Investment in your personal development </w:t>
            </w:r>
          </w:p>
          <w:p w14:paraId="17D4891F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Free Car Parking at HBC sites </w:t>
            </w:r>
          </w:p>
          <w:p w14:paraId="4F9D16C5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Flexible / hybrid working arrangements available </w:t>
            </w:r>
          </w:p>
          <w:p w14:paraId="587F595C" w14:textId="77777777" w:rsidR="00AF536B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Car leasing schemes</w:t>
            </w:r>
          </w:p>
          <w:p w14:paraId="163C2765" w14:textId="7DC6998B" w:rsidR="00026C23" w:rsidRDefault="00026C23" w:rsidP="00C6483A">
            <w:pPr>
              <w:numPr>
                <w:ilvl w:val="0"/>
                <w:numId w:val="9"/>
              </w:numPr>
              <w:spacing w:line="276" w:lineRule="auto"/>
            </w:pPr>
            <w:r>
              <w:rPr>
                <w:rStyle w:val="normaltextrun"/>
                <w:rFonts w:ascii="Gill Sans MT" w:hAnsi="Gill Sans MT"/>
                <w:color w:val="005A84"/>
                <w:szCs w:val="20"/>
                <w:shd w:val="clear" w:color="auto" w:fill="FFFFFF"/>
              </w:rPr>
              <w:t>Essential Monthly Car User Allowance</w:t>
            </w:r>
            <w:r>
              <w:rPr>
                <w:rStyle w:val="eop"/>
                <w:rFonts w:ascii="Gill Sans MT" w:hAnsi="Gill Sans MT"/>
                <w:color w:val="005A84"/>
                <w:szCs w:val="20"/>
                <w:shd w:val="clear" w:color="auto" w:fill="FFFFFF"/>
              </w:rPr>
              <w:t> </w:t>
            </w:r>
          </w:p>
          <w:p w14:paraId="4F88556F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3C4263AF" w14:textId="77777777" w:rsidR="00365C93" w:rsidRPr="00C6483A" w:rsidRDefault="00C6483A" w:rsidP="00395C1F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For further information about all the benefits we offer, please click </w:t>
            </w:r>
            <w:hyperlink r:id="rId13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  <w:r w:rsidRPr="00577543">
              <w:rPr>
                <w:i/>
                <w:iCs/>
              </w:rPr>
              <w:t>.</w:t>
            </w:r>
          </w:p>
          <w:p w14:paraId="59F6FAAD" w14:textId="77777777" w:rsidR="00365C93" w:rsidRDefault="00365C93" w:rsidP="00395C1F">
            <w:pPr>
              <w:spacing w:line="276" w:lineRule="auto"/>
            </w:pPr>
          </w:p>
        </w:tc>
      </w:tr>
      <w:tr w:rsidR="00365C93" w:rsidRPr="009068D0" w14:paraId="712A14FF" w14:textId="77777777" w:rsidTr="003A2706">
        <w:trPr>
          <w:gridAfter w:val="2"/>
          <w:wAfter w:w="3117" w:type="dxa"/>
        </w:trPr>
        <w:tc>
          <w:tcPr>
            <w:tcW w:w="9370" w:type="dxa"/>
            <w:gridSpan w:val="2"/>
            <w:tcBorders>
              <w:top w:val="single" w:sz="24" w:space="0" w:color="1BB6FF" w:themeColor="accent1" w:themeTint="99"/>
            </w:tcBorders>
          </w:tcPr>
          <w:p w14:paraId="3CCF1F10" w14:textId="77777777" w:rsidR="00A27909" w:rsidRPr="009068D0" w:rsidRDefault="00464888" w:rsidP="00A27909">
            <w:pPr>
              <w:pStyle w:val="Heading1"/>
              <w:spacing w:line="360" w:lineRule="auto"/>
              <w:rPr>
                <w:rFonts w:cs="Arial"/>
                <w:lang w:val="en-GB"/>
              </w:rPr>
            </w:pPr>
            <w:r w:rsidRPr="009068D0">
              <w:rPr>
                <w:rFonts w:cs="Arial"/>
                <w:lang w:val="en-GB"/>
              </w:rPr>
              <w:lastRenderedPageBreak/>
              <w:t xml:space="preserve">About the Job </w:t>
            </w:r>
          </w:p>
          <w:p w14:paraId="70E77529" w14:textId="77777777" w:rsidR="003C2CB9" w:rsidRPr="009068D0" w:rsidRDefault="004D5BE8" w:rsidP="00EC325D">
            <w:pPr>
              <w:jc w:val="both"/>
              <w:rPr>
                <w:rFonts w:asciiTheme="majorHAnsi" w:hAnsiTheme="majorHAnsi" w:cs="Arial"/>
                <w:szCs w:val="20"/>
              </w:rPr>
            </w:pPr>
            <w:r w:rsidRPr="009068D0">
              <w:rPr>
                <w:rFonts w:asciiTheme="majorHAnsi" w:hAnsiTheme="majorHAnsi" w:cs="Arial"/>
                <w:lang w:val="en-GB"/>
              </w:rPr>
              <w:t xml:space="preserve">Our Legal Services Directorate </w:t>
            </w:r>
            <w:r w:rsidR="00EC325D" w:rsidRPr="009068D0">
              <w:rPr>
                <w:rFonts w:asciiTheme="majorHAnsi" w:hAnsiTheme="majorHAnsi" w:cs="Arial"/>
                <w:szCs w:val="20"/>
              </w:rPr>
              <w:t>ensures that H</w:t>
            </w:r>
            <w:r w:rsidR="00495D4C" w:rsidRPr="009068D0">
              <w:rPr>
                <w:rFonts w:asciiTheme="majorHAnsi" w:hAnsiTheme="majorHAnsi" w:cs="Arial"/>
                <w:szCs w:val="20"/>
              </w:rPr>
              <w:t xml:space="preserve">alton </w:t>
            </w:r>
            <w:r w:rsidR="00EC325D" w:rsidRPr="009068D0">
              <w:rPr>
                <w:rFonts w:asciiTheme="majorHAnsi" w:hAnsiTheme="majorHAnsi" w:cs="Arial"/>
                <w:szCs w:val="20"/>
              </w:rPr>
              <w:t>B</w:t>
            </w:r>
            <w:r w:rsidR="00495D4C" w:rsidRPr="009068D0">
              <w:rPr>
                <w:rFonts w:asciiTheme="majorHAnsi" w:hAnsiTheme="majorHAnsi" w:cs="Arial"/>
                <w:szCs w:val="20"/>
              </w:rPr>
              <w:t xml:space="preserve">orough </w:t>
            </w:r>
            <w:r w:rsidR="00EC325D" w:rsidRPr="009068D0">
              <w:rPr>
                <w:rFonts w:asciiTheme="majorHAnsi" w:hAnsiTheme="majorHAnsi" w:cs="Arial"/>
                <w:szCs w:val="20"/>
              </w:rPr>
              <w:t>C</w:t>
            </w:r>
            <w:r w:rsidR="00495D4C" w:rsidRPr="009068D0">
              <w:rPr>
                <w:rFonts w:asciiTheme="majorHAnsi" w:hAnsiTheme="majorHAnsi" w:cs="Arial"/>
                <w:szCs w:val="20"/>
              </w:rPr>
              <w:t>ouncil</w:t>
            </w:r>
            <w:r w:rsidR="00EC325D" w:rsidRPr="009068D0">
              <w:rPr>
                <w:rFonts w:asciiTheme="majorHAnsi" w:hAnsiTheme="majorHAnsi" w:cs="Arial"/>
                <w:szCs w:val="20"/>
              </w:rPr>
              <w:t xml:space="preserve"> and its interests are protected by providing legal, corporate, and constitutional advice, and support at all levels. </w:t>
            </w:r>
          </w:p>
          <w:p w14:paraId="7A86A99D" w14:textId="77777777" w:rsidR="003C2CB9" w:rsidRPr="009068D0" w:rsidRDefault="003C2CB9" w:rsidP="00EC325D">
            <w:pPr>
              <w:jc w:val="both"/>
              <w:rPr>
                <w:rFonts w:asciiTheme="majorHAnsi" w:hAnsiTheme="majorHAnsi" w:cs="Arial"/>
                <w:szCs w:val="20"/>
              </w:rPr>
            </w:pPr>
          </w:p>
          <w:p w14:paraId="1B25F8D4" w14:textId="77777777" w:rsidR="004D5BE8" w:rsidRDefault="00EC325D" w:rsidP="00150B81">
            <w:pPr>
              <w:jc w:val="both"/>
              <w:rPr>
                <w:rFonts w:asciiTheme="majorHAnsi" w:hAnsiTheme="majorHAnsi" w:cs="Arial"/>
                <w:szCs w:val="20"/>
              </w:rPr>
            </w:pPr>
            <w:r w:rsidRPr="009068D0">
              <w:rPr>
                <w:rFonts w:asciiTheme="majorHAnsi" w:hAnsiTheme="majorHAnsi" w:cs="Arial"/>
                <w:szCs w:val="20"/>
              </w:rPr>
              <w:t xml:space="preserve">Legal Services provides a full range of services to HBC, advising on both contentious business, such as anti-social behaviour, prosecutions, licensing, contractual disputes, debt recovery, and non-contentious business, including planning, asset management work and acquisitions.  </w:t>
            </w:r>
          </w:p>
          <w:p w14:paraId="1AC79C2F" w14:textId="77777777" w:rsidR="00FC65A8" w:rsidRDefault="00FC65A8" w:rsidP="00150B81">
            <w:pPr>
              <w:jc w:val="both"/>
              <w:rPr>
                <w:rFonts w:asciiTheme="majorHAnsi" w:hAnsiTheme="majorHAnsi" w:cs="Arial"/>
                <w:szCs w:val="20"/>
              </w:rPr>
            </w:pPr>
          </w:p>
          <w:p w14:paraId="76BF6F44" w14:textId="77777777" w:rsidR="00597AF1" w:rsidRDefault="00EA3D13" w:rsidP="00150B81">
            <w:pPr>
              <w:jc w:val="both"/>
              <w:rPr>
                <w:rFonts w:asciiTheme="majorHAnsi" w:hAnsiTheme="majorHAnsi" w:cs="Arial"/>
                <w:szCs w:val="20"/>
                <w:lang w:val="en-GB"/>
              </w:rPr>
            </w:pPr>
            <w:r>
              <w:rPr>
                <w:rFonts w:asciiTheme="majorHAnsi" w:hAnsiTheme="majorHAnsi" w:cs="Arial"/>
                <w:szCs w:val="20"/>
                <w:lang w:val="en-GB"/>
              </w:rPr>
              <w:t xml:space="preserve">Our Principal Conveyancing </w:t>
            </w:r>
            <w:r w:rsidR="00A602AC">
              <w:rPr>
                <w:rFonts w:asciiTheme="majorHAnsi" w:hAnsiTheme="majorHAnsi" w:cs="Arial"/>
                <w:szCs w:val="20"/>
                <w:lang w:val="en-GB"/>
              </w:rPr>
              <w:t>Officer</w:t>
            </w:r>
            <w:r>
              <w:rPr>
                <w:rFonts w:asciiTheme="majorHAnsi" w:hAnsiTheme="majorHAnsi" w:cs="Arial"/>
                <w:szCs w:val="20"/>
                <w:lang w:val="en-GB"/>
              </w:rPr>
              <w:t xml:space="preserve"> will carry out conveyancing and land related tasks </w:t>
            </w:r>
            <w:r w:rsidR="00D42B2E">
              <w:rPr>
                <w:rFonts w:asciiTheme="majorHAnsi" w:hAnsiTheme="majorHAnsi" w:cs="Arial"/>
                <w:szCs w:val="20"/>
                <w:lang w:val="en-GB"/>
              </w:rPr>
              <w:t>of a more complex nature</w:t>
            </w:r>
            <w:r w:rsidR="00597AF1">
              <w:rPr>
                <w:rFonts w:asciiTheme="majorHAnsi" w:hAnsiTheme="majorHAnsi" w:cs="Arial"/>
                <w:szCs w:val="20"/>
                <w:lang w:val="en-GB"/>
              </w:rPr>
              <w:t xml:space="preserve"> </w:t>
            </w:r>
            <w:r w:rsidR="00ED03DF">
              <w:rPr>
                <w:rFonts w:asciiTheme="majorHAnsi" w:hAnsiTheme="majorHAnsi" w:cs="Arial"/>
                <w:szCs w:val="20"/>
                <w:lang w:val="en-GB"/>
              </w:rPr>
              <w:t>on behalf of</w:t>
            </w:r>
            <w:r w:rsidR="00597AF1">
              <w:rPr>
                <w:rFonts w:asciiTheme="majorHAnsi" w:hAnsiTheme="majorHAnsi" w:cs="Arial"/>
                <w:szCs w:val="20"/>
                <w:lang w:val="en-GB"/>
              </w:rPr>
              <w:t xml:space="preserve"> the Council.</w:t>
            </w:r>
          </w:p>
          <w:p w14:paraId="291C8CC0" w14:textId="77777777" w:rsidR="00597AF1" w:rsidRDefault="00597AF1" w:rsidP="00150B81">
            <w:pPr>
              <w:jc w:val="both"/>
              <w:rPr>
                <w:rFonts w:asciiTheme="majorHAnsi" w:hAnsiTheme="majorHAnsi" w:cs="Arial"/>
                <w:szCs w:val="20"/>
                <w:lang w:val="en-GB"/>
              </w:rPr>
            </w:pPr>
          </w:p>
          <w:p w14:paraId="47505DC4" w14:textId="77777777" w:rsidR="00150B81" w:rsidRPr="000B2CCD" w:rsidRDefault="000B2CCD" w:rsidP="000B2CCD">
            <w:pPr>
              <w:spacing w:line="276" w:lineRule="auto"/>
              <w:rPr>
                <w:rFonts w:asciiTheme="majorHAnsi" w:hAnsiTheme="majorHAnsi" w:cs="Arial"/>
                <w:szCs w:val="20"/>
              </w:rPr>
            </w:pPr>
            <w:r w:rsidRPr="009068D0">
              <w:rPr>
                <w:rFonts w:asciiTheme="majorHAnsi" w:hAnsiTheme="majorHAnsi" w:cs="Arial"/>
                <w:szCs w:val="20"/>
              </w:rPr>
              <w:t>More specific responsibilities include:</w:t>
            </w:r>
          </w:p>
        </w:tc>
      </w:tr>
      <w:tr w:rsidR="00ED03DF" w:rsidRPr="00ED03DF" w14:paraId="10D8866B" w14:textId="77777777" w:rsidTr="003A2706">
        <w:trPr>
          <w:gridAfter w:val="2"/>
          <w:wAfter w:w="3117" w:type="dxa"/>
        </w:trPr>
        <w:tc>
          <w:tcPr>
            <w:tcW w:w="9370" w:type="dxa"/>
            <w:gridSpan w:val="2"/>
          </w:tcPr>
          <w:p w14:paraId="767470F2" w14:textId="77777777" w:rsidR="00D40885" w:rsidRDefault="00ED03DF" w:rsidP="008527E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>C</w:t>
            </w:r>
            <w:r w:rsidRPr="00ED03DF"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>arry</w:t>
            </w:r>
            <w:r w:rsidR="007275E9"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>ing</w:t>
            </w:r>
            <w:r w:rsidRPr="00ED03DF"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 xml:space="preserve"> out conveyancing and land related tasks of a more complex nature</w:t>
            </w:r>
            <w:r w:rsidR="00B1619D"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 xml:space="preserve"> with regard to the purchase and sale of land</w:t>
            </w:r>
            <w:r w:rsidRPr="00ED03DF"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 xml:space="preserve"> on behalf of the Council.</w:t>
            </w:r>
          </w:p>
          <w:p w14:paraId="6C1DECEC" w14:textId="77777777" w:rsidR="00ED03DF" w:rsidRDefault="00B1619D" w:rsidP="008527E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>Carry</w:t>
            </w:r>
            <w:r w:rsidR="007275E9"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>ing</w:t>
            </w:r>
            <w:r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 xml:space="preserve"> out compulsory purchase and similar </w:t>
            </w:r>
            <w:r w:rsidR="00570F6B"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>statutory processes for the Council.</w:t>
            </w:r>
          </w:p>
          <w:p w14:paraId="5317010F" w14:textId="77777777" w:rsidR="00570F6B" w:rsidRDefault="008757CD" w:rsidP="008527E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>Meet</w:t>
            </w:r>
            <w:r w:rsidR="007275E9"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>ing</w:t>
            </w:r>
            <w:r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 xml:space="preserve"> conveyancing targets with regard to the Council’s Capital/Land programme.</w:t>
            </w:r>
          </w:p>
          <w:p w14:paraId="349088DF" w14:textId="77777777" w:rsidR="008757CD" w:rsidRDefault="007275E9" w:rsidP="008527E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 xml:space="preserve">Giving assistance, guidance, and advice </w:t>
            </w:r>
            <w:r w:rsidR="00F1485A"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>to other Officers of the Council with regard to the Council’s land ownership.</w:t>
            </w:r>
          </w:p>
          <w:p w14:paraId="27DFA67C" w14:textId="77777777" w:rsidR="00C82476" w:rsidRDefault="0025785F" w:rsidP="008527E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 xml:space="preserve">Undertaking project work relating to property acquisition </w:t>
            </w:r>
            <w:r w:rsidR="00C82476"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>concerning development regeneration.</w:t>
            </w:r>
          </w:p>
          <w:p w14:paraId="4A02A3DC" w14:textId="77777777" w:rsidR="00BD523B" w:rsidRDefault="00F709FB" w:rsidP="008527E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 xml:space="preserve">Processing of documentation regarding land sales and purchases, </w:t>
            </w:r>
            <w:r w:rsidR="00BD523B"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>business tenancies, charges, mortgages, leases, licences, and related transactions.</w:t>
            </w:r>
          </w:p>
          <w:p w14:paraId="62550D54" w14:textId="77777777" w:rsidR="00F1485A" w:rsidRDefault="006C30F9" w:rsidP="008527E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 xml:space="preserve">Processing of improvement loans and provision of Certificates of Title </w:t>
            </w:r>
            <w:r w:rsidR="0017388C"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>relating to improvement grant applications.</w:t>
            </w:r>
          </w:p>
          <w:p w14:paraId="73ED4A9F" w14:textId="77777777" w:rsidR="0017388C" w:rsidRDefault="0017388C" w:rsidP="008527E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 xml:space="preserve">Processing freehold reversionary </w:t>
            </w:r>
            <w:r w:rsidR="005A02C9"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>interest sales and administration of Council owned reversionary interests.</w:t>
            </w:r>
          </w:p>
          <w:p w14:paraId="7154A04F" w14:textId="77777777" w:rsidR="005A02C9" w:rsidRDefault="00D55188" w:rsidP="008527E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 xml:space="preserve">Processing Compulsory Purchase and related </w:t>
            </w:r>
            <w:r w:rsidR="000D32C4"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>O</w:t>
            </w:r>
            <w:r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>rders.</w:t>
            </w:r>
          </w:p>
          <w:p w14:paraId="5696DBED" w14:textId="77777777" w:rsidR="000D32C4" w:rsidRDefault="000D32C4" w:rsidP="008527E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>Undertaking research into Council land ownership.</w:t>
            </w:r>
          </w:p>
          <w:p w14:paraId="747FFC38" w14:textId="77777777" w:rsidR="005541A8" w:rsidRDefault="007935C8" w:rsidP="005541A8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  <w:t>Dealing with general enquiries with regard to land ownership.</w:t>
            </w:r>
          </w:p>
          <w:p w14:paraId="6CFBEA79" w14:textId="77777777" w:rsidR="005541A8" w:rsidRPr="005541A8" w:rsidRDefault="008527E5" w:rsidP="005541A8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</w:pPr>
            <w:r w:rsidRPr="005541A8">
              <w:rPr>
                <w:rFonts w:cs="Arial"/>
                <w:color w:val="005A84" w:themeColor="text1"/>
                <w:sz w:val="20"/>
                <w:szCs w:val="20"/>
              </w:rPr>
              <w:t>Record keeping, tracking and monitoring of deadlines.</w:t>
            </w:r>
          </w:p>
          <w:p w14:paraId="175F2729" w14:textId="77777777" w:rsidR="005541A8" w:rsidRPr="005541A8" w:rsidRDefault="008527E5" w:rsidP="005541A8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</w:pPr>
            <w:r w:rsidRPr="005541A8">
              <w:rPr>
                <w:rFonts w:cs="Arial"/>
                <w:color w:val="005A84" w:themeColor="text1"/>
                <w:sz w:val="20"/>
                <w:szCs w:val="20"/>
              </w:rPr>
              <w:t>Assisting with the administration and management of workflow.</w:t>
            </w:r>
          </w:p>
          <w:p w14:paraId="386E0578" w14:textId="77777777" w:rsidR="005541A8" w:rsidRPr="005541A8" w:rsidRDefault="008527E5" w:rsidP="005541A8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</w:pPr>
            <w:r w:rsidRPr="005541A8">
              <w:rPr>
                <w:rFonts w:cs="Arial"/>
                <w:color w:val="005A84" w:themeColor="text1"/>
                <w:sz w:val="20"/>
                <w:szCs w:val="20"/>
              </w:rPr>
              <w:t>Ensuring confidentiality, sensitivity, and a professional approach in all activities.</w:t>
            </w:r>
          </w:p>
          <w:p w14:paraId="6FD4A18F" w14:textId="77777777" w:rsidR="005541A8" w:rsidRPr="005541A8" w:rsidRDefault="008527E5" w:rsidP="005541A8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</w:pPr>
            <w:r w:rsidRPr="005541A8">
              <w:rPr>
                <w:rFonts w:cs="Arial"/>
                <w:color w:val="005A84" w:themeColor="text1"/>
                <w:sz w:val="20"/>
                <w:szCs w:val="20"/>
              </w:rPr>
              <w:t>Creating and maintaining document filing using the Council’s Case Management system.</w:t>
            </w:r>
          </w:p>
          <w:p w14:paraId="4B46EA67" w14:textId="77777777" w:rsidR="005541A8" w:rsidRPr="005541A8" w:rsidRDefault="008527E5" w:rsidP="005541A8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</w:pPr>
            <w:r w:rsidRPr="005541A8">
              <w:rPr>
                <w:rFonts w:cs="Arial"/>
                <w:color w:val="005A84" w:themeColor="text1"/>
                <w:sz w:val="20"/>
                <w:szCs w:val="20"/>
              </w:rPr>
              <w:t>Ensuring compliance with all legal regulations and guidelines and adherence to the Legal Services practices and procedures as set out in the Office Manual.</w:t>
            </w:r>
          </w:p>
          <w:p w14:paraId="7A9B4A34" w14:textId="77777777" w:rsidR="005541A8" w:rsidRPr="005541A8" w:rsidRDefault="008527E5" w:rsidP="005541A8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</w:pPr>
            <w:r w:rsidRPr="005541A8">
              <w:rPr>
                <w:rFonts w:cs="Arial"/>
                <w:color w:val="005A84" w:themeColor="text1"/>
                <w:sz w:val="20"/>
                <w:szCs w:val="20"/>
              </w:rPr>
              <w:t>Building effective working relationships both within your team and across the wider organisation.</w:t>
            </w:r>
          </w:p>
          <w:p w14:paraId="327AB676" w14:textId="77777777" w:rsidR="005541A8" w:rsidRPr="005541A8" w:rsidRDefault="008527E5" w:rsidP="005541A8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</w:pPr>
            <w:r w:rsidRPr="005541A8">
              <w:rPr>
                <w:rFonts w:cs="Arial"/>
                <w:color w:val="005A84" w:themeColor="text1"/>
                <w:sz w:val="20"/>
                <w:szCs w:val="20"/>
              </w:rPr>
              <w:t>Supporting team members and providing on-the-job training.</w:t>
            </w:r>
          </w:p>
          <w:p w14:paraId="28B6933A" w14:textId="77777777" w:rsidR="008527E5" w:rsidRPr="005541A8" w:rsidRDefault="008527E5" w:rsidP="005541A8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</w:pPr>
            <w:r w:rsidRPr="005541A8">
              <w:rPr>
                <w:rFonts w:cs="Arial"/>
                <w:color w:val="005A84" w:themeColor="text1"/>
                <w:sz w:val="20"/>
                <w:szCs w:val="20"/>
              </w:rPr>
              <w:t>Undertaking all core learning and development programmes as required.</w:t>
            </w:r>
          </w:p>
          <w:p w14:paraId="7F3AE10C" w14:textId="77777777" w:rsidR="007935C8" w:rsidRPr="005541A8" w:rsidRDefault="005541A8" w:rsidP="008527E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HAnsi" w:hAnsiTheme="majorHAnsi" w:cs="Arial"/>
                <w:color w:val="005A84" w:themeColor="text1"/>
                <w:sz w:val="20"/>
                <w:szCs w:val="20"/>
              </w:rPr>
            </w:pPr>
            <w:r w:rsidRPr="005541A8">
              <w:rPr>
                <w:rFonts w:cs="Arial"/>
                <w:color w:val="005A84" w:themeColor="text1"/>
                <w:sz w:val="20"/>
                <w:szCs w:val="20"/>
              </w:rPr>
              <w:t>To undertake any other duties and responsibilities as may be assigned from time to time which are commensurate to with the grade of the job.</w:t>
            </w:r>
          </w:p>
        </w:tc>
      </w:tr>
      <w:tr w:rsidR="00621927" w:rsidRPr="009068D0" w14:paraId="484D5F66" w14:textId="77777777" w:rsidTr="003A2706">
        <w:trPr>
          <w:gridAfter w:val="2"/>
          <w:wAfter w:w="3117" w:type="dxa"/>
        </w:trPr>
        <w:tc>
          <w:tcPr>
            <w:tcW w:w="9370" w:type="dxa"/>
            <w:gridSpan w:val="2"/>
          </w:tcPr>
          <w:p w14:paraId="5DA9707D" w14:textId="77777777" w:rsidR="00D7635B" w:rsidRPr="00F862CA" w:rsidRDefault="00D7635B" w:rsidP="00BD523B">
            <w:p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</w:p>
        </w:tc>
      </w:tr>
      <w:tr w:rsidR="00E65373" w:rsidRPr="009068D0" w14:paraId="675E87F7" w14:textId="77777777" w:rsidTr="003A2706">
        <w:trPr>
          <w:gridAfter w:val="2"/>
          <w:wAfter w:w="3117" w:type="dxa"/>
        </w:trPr>
        <w:tc>
          <w:tcPr>
            <w:tcW w:w="9370" w:type="dxa"/>
            <w:gridSpan w:val="2"/>
          </w:tcPr>
          <w:p w14:paraId="5B51ACC9" w14:textId="77777777" w:rsidR="00E65373" w:rsidRPr="009068D0" w:rsidRDefault="00E65373" w:rsidP="00B70CCE">
            <w:pPr>
              <w:spacing w:line="242" w:lineRule="auto"/>
              <w:jc w:val="both"/>
              <w:rPr>
                <w:rFonts w:asciiTheme="majorHAnsi" w:hAnsiTheme="majorHAnsi" w:cs="Arial"/>
              </w:rPr>
            </w:pPr>
          </w:p>
        </w:tc>
      </w:tr>
      <w:tr w:rsidR="00365C93" w:rsidRPr="009068D0" w14:paraId="0F8C33BB" w14:textId="77777777" w:rsidTr="003A2706">
        <w:trPr>
          <w:gridAfter w:val="2"/>
          <w:wAfter w:w="3117" w:type="dxa"/>
        </w:trPr>
        <w:tc>
          <w:tcPr>
            <w:tcW w:w="9370" w:type="dxa"/>
            <w:gridSpan w:val="2"/>
            <w:tcBorders>
              <w:top w:val="single" w:sz="24" w:space="0" w:color="1BB6FF" w:themeColor="accent1" w:themeTint="99"/>
            </w:tcBorders>
          </w:tcPr>
          <w:p w14:paraId="3092EC9E" w14:textId="77777777" w:rsidR="00365C93" w:rsidRPr="009068D0" w:rsidRDefault="00464888" w:rsidP="00395C1F">
            <w:pPr>
              <w:pStyle w:val="Heading1"/>
              <w:spacing w:line="360" w:lineRule="auto"/>
            </w:pPr>
            <w:r w:rsidRPr="009068D0">
              <w:t>About You</w:t>
            </w:r>
          </w:p>
        </w:tc>
      </w:tr>
      <w:tr w:rsidR="00464888" w:rsidRPr="009068D0" w14:paraId="3EF2FEAB" w14:textId="77777777" w:rsidTr="003A2706">
        <w:trPr>
          <w:gridAfter w:val="2"/>
          <w:wAfter w:w="3117" w:type="dxa"/>
        </w:trPr>
        <w:tc>
          <w:tcPr>
            <w:tcW w:w="9370" w:type="dxa"/>
            <w:gridSpan w:val="2"/>
          </w:tcPr>
          <w:p w14:paraId="10A9479B" w14:textId="77777777" w:rsidR="00D12D26" w:rsidRDefault="008167AB" w:rsidP="00D12D26">
            <w:pPr>
              <w:spacing w:line="276" w:lineRule="auto"/>
              <w:jc w:val="both"/>
              <w:rPr>
                <w:szCs w:val="20"/>
              </w:rPr>
            </w:pPr>
            <w:r w:rsidRPr="007F0AB1">
              <w:rPr>
                <w:szCs w:val="20"/>
              </w:rPr>
              <w:t xml:space="preserve">You will </w:t>
            </w:r>
            <w:r w:rsidR="00C87C47">
              <w:rPr>
                <w:szCs w:val="20"/>
              </w:rPr>
              <w:t xml:space="preserve">be </w:t>
            </w:r>
            <w:r w:rsidR="003F7DA5">
              <w:rPr>
                <w:szCs w:val="20"/>
              </w:rPr>
              <w:t xml:space="preserve">either </w:t>
            </w:r>
            <w:r w:rsidR="00C87C47">
              <w:rPr>
                <w:szCs w:val="20"/>
              </w:rPr>
              <w:t xml:space="preserve">a Fellow of Chartered Institute of Legal Executive (CILEx), </w:t>
            </w:r>
            <w:r w:rsidR="003F7DA5">
              <w:rPr>
                <w:szCs w:val="20"/>
              </w:rPr>
              <w:t>Licensed Conveyancer, Graduate Member of CILEx or hold a Law Degree or suitable equivalent</w:t>
            </w:r>
            <w:r w:rsidR="00D12D26">
              <w:rPr>
                <w:szCs w:val="20"/>
              </w:rPr>
              <w:t>.</w:t>
            </w:r>
          </w:p>
          <w:p w14:paraId="492CC167" w14:textId="77777777" w:rsidR="008A28B5" w:rsidRPr="007F0AB1" w:rsidRDefault="008A28B5" w:rsidP="00440CD0">
            <w:pPr>
              <w:spacing w:line="276" w:lineRule="auto"/>
              <w:jc w:val="both"/>
              <w:rPr>
                <w:szCs w:val="20"/>
              </w:rPr>
            </w:pPr>
          </w:p>
          <w:p w14:paraId="550459D1" w14:textId="77777777" w:rsidR="008A28B5" w:rsidRPr="00AD570B" w:rsidRDefault="008A28B5" w:rsidP="00440CD0">
            <w:pPr>
              <w:spacing w:line="276" w:lineRule="auto"/>
              <w:jc w:val="both"/>
              <w:rPr>
                <w:szCs w:val="20"/>
              </w:rPr>
            </w:pPr>
            <w:r w:rsidRPr="00AD570B">
              <w:rPr>
                <w:szCs w:val="20"/>
              </w:rPr>
              <w:t xml:space="preserve">In addition </w:t>
            </w:r>
            <w:r w:rsidR="00213E7B" w:rsidRPr="00AD570B">
              <w:rPr>
                <w:szCs w:val="20"/>
              </w:rPr>
              <w:t>you</w:t>
            </w:r>
            <w:r w:rsidRPr="00AD570B">
              <w:rPr>
                <w:szCs w:val="20"/>
              </w:rPr>
              <w:t xml:space="preserve"> will</w:t>
            </w:r>
            <w:r w:rsidR="003F7DA5">
              <w:rPr>
                <w:szCs w:val="20"/>
              </w:rPr>
              <w:t xml:space="preserve"> have</w:t>
            </w:r>
            <w:r w:rsidRPr="00AD570B">
              <w:rPr>
                <w:szCs w:val="20"/>
              </w:rPr>
              <w:t>:</w:t>
            </w:r>
          </w:p>
          <w:p w14:paraId="22F6991E" w14:textId="77777777" w:rsidR="00876FDB" w:rsidRDefault="00876FDB" w:rsidP="00440CD0">
            <w:pPr>
              <w:spacing w:line="276" w:lineRule="auto"/>
              <w:jc w:val="both"/>
              <w:rPr>
                <w:szCs w:val="20"/>
              </w:rPr>
            </w:pPr>
          </w:p>
          <w:p w14:paraId="695CE6D8" w14:textId="77777777" w:rsidR="003F7DA5" w:rsidRDefault="003F7DA5" w:rsidP="003F7DA5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color w:val="005A84" w:themeColor="text1"/>
                <w:sz w:val="20"/>
                <w:szCs w:val="20"/>
              </w:rPr>
            </w:pPr>
            <w:r>
              <w:rPr>
                <w:color w:val="005A84" w:themeColor="text1"/>
                <w:sz w:val="20"/>
                <w:szCs w:val="20"/>
              </w:rPr>
              <w:t>Commercial conveyancing experience.</w:t>
            </w:r>
          </w:p>
          <w:p w14:paraId="2C10C93B" w14:textId="77777777" w:rsidR="003F7DA5" w:rsidRDefault="003F7DA5" w:rsidP="003F7DA5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color w:val="005A84" w:themeColor="text1"/>
                <w:sz w:val="20"/>
                <w:szCs w:val="20"/>
              </w:rPr>
            </w:pPr>
            <w:r>
              <w:rPr>
                <w:color w:val="005A84" w:themeColor="text1"/>
                <w:sz w:val="20"/>
                <w:szCs w:val="20"/>
              </w:rPr>
              <w:t>Ability to work with minimum supervision</w:t>
            </w:r>
            <w:r w:rsidR="00F64AB2">
              <w:rPr>
                <w:color w:val="005A84" w:themeColor="text1"/>
                <w:sz w:val="20"/>
                <w:szCs w:val="20"/>
              </w:rPr>
              <w:t xml:space="preserve"> yet with sensitivity to corporate and departmental issues.</w:t>
            </w:r>
          </w:p>
          <w:p w14:paraId="1B04B154" w14:textId="77777777" w:rsidR="00F64AB2" w:rsidRDefault="00F64AB2" w:rsidP="003F7DA5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color w:val="005A84" w:themeColor="text1"/>
                <w:sz w:val="20"/>
                <w:szCs w:val="20"/>
              </w:rPr>
            </w:pPr>
            <w:r>
              <w:rPr>
                <w:color w:val="005A84" w:themeColor="text1"/>
                <w:sz w:val="20"/>
                <w:szCs w:val="20"/>
              </w:rPr>
              <w:t>Ability to handle large caseloads.</w:t>
            </w:r>
          </w:p>
          <w:p w14:paraId="1E13B5A4" w14:textId="77777777" w:rsidR="00F64AB2" w:rsidRDefault="0028376E" w:rsidP="003F7DA5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color w:val="005A84" w:themeColor="text1"/>
                <w:sz w:val="20"/>
                <w:szCs w:val="20"/>
              </w:rPr>
            </w:pPr>
            <w:r>
              <w:rPr>
                <w:color w:val="005A84" w:themeColor="text1"/>
                <w:sz w:val="20"/>
                <w:szCs w:val="20"/>
              </w:rPr>
              <w:t xml:space="preserve">Ability to work as part of a team, be client sensitive, and </w:t>
            </w:r>
            <w:r w:rsidR="007310A2">
              <w:rPr>
                <w:color w:val="005A84" w:themeColor="text1"/>
                <w:sz w:val="20"/>
                <w:szCs w:val="20"/>
              </w:rPr>
              <w:t>maintain confidentiality in relation to caseload and the Council’s policy and objectives.</w:t>
            </w:r>
          </w:p>
          <w:p w14:paraId="752C0B0C" w14:textId="77777777" w:rsidR="003F7DA5" w:rsidRPr="007310A2" w:rsidRDefault="007310A2" w:rsidP="00440CD0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color w:val="005A84" w:themeColor="text1"/>
                <w:sz w:val="20"/>
                <w:szCs w:val="20"/>
              </w:rPr>
            </w:pPr>
            <w:r>
              <w:rPr>
                <w:color w:val="005A84" w:themeColor="text1"/>
                <w:sz w:val="20"/>
                <w:szCs w:val="20"/>
              </w:rPr>
              <w:t>A flexible and imaginative approach.</w:t>
            </w:r>
          </w:p>
          <w:p w14:paraId="35B0CD96" w14:textId="77777777" w:rsidR="00EC745A" w:rsidRPr="007F0AB1" w:rsidRDefault="00EC745A" w:rsidP="00440CD0">
            <w:pPr>
              <w:spacing w:line="276" w:lineRule="auto"/>
              <w:jc w:val="both"/>
              <w:rPr>
                <w:szCs w:val="20"/>
              </w:rPr>
            </w:pPr>
            <w:r w:rsidRPr="007F0AB1">
              <w:rPr>
                <w:szCs w:val="20"/>
              </w:rPr>
              <w:t>As this role involves regular travel across the borough and sometimes further afield, a driving licen</w:t>
            </w:r>
            <w:r w:rsidR="00252F25">
              <w:rPr>
                <w:szCs w:val="20"/>
              </w:rPr>
              <w:t>c</w:t>
            </w:r>
            <w:r w:rsidRPr="007F0AB1">
              <w:rPr>
                <w:szCs w:val="20"/>
              </w:rPr>
              <w:t>e and access to a vehicle are essential requirements.  Where appropriate, reasonable adjustments will be made in accordance with the provisions of the Equality Act.</w:t>
            </w:r>
          </w:p>
          <w:p w14:paraId="5ACBC1A4" w14:textId="77777777" w:rsidR="00EC745A" w:rsidRPr="007F0AB1" w:rsidRDefault="00EC745A" w:rsidP="00440CD0">
            <w:pPr>
              <w:spacing w:line="276" w:lineRule="auto"/>
              <w:jc w:val="both"/>
              <w:rPr>
                <w:szCs w:val="20"/>
              </w:rPr>
            </w:pPr>
          </w:p>
          <w:p w14:paraId="55D09BB9" w14:textId="77777777" w:rsidR="00814BD7" w:rsidRPr="007F0AB1" w:rsidRDefault="008122A4" w:rsidP="00440CD0">
            <w:pPr>
              <w:spacing w:line="276" w:lineRule="auto"/>
              <w:jc w:val="both"/>
              <w:rPr>
                <w:szCs w:val="20"/>
              </w:rPr>
            </w:pPr>
            <w:r w:rsidRPr="007F0AB1">
              <w:rPr>
                <w:szCs w:val="20"/>
              </w:rPr>
              <w:t>The Council and its schools are committed to safeguarding and promoting the welfare of children, young people and adults and expect all staff, workers and volunteers to share its commitment.</w:t>
            </w:r>
          </w:p>
        </w:tc>
      </w:tr>
      <w:tr w:rsidR="00464888" w:rsidRPr="009068D0" w14:paraId="1D48B34B" w14:textId="77777777" w:rsidTr="003A2706">
        <w:trPr>
          <w:gridAfter w:val="1"/>
          <w:wAfter w:w="157" w:type="dxa"/>
        </w:trPr>
        <w:tc>
          <w:tcPr>
            <w:tcW w:w="9370" w:type="dxa"/>
            <w:gridSpan w:val="2"/>
          </w:tcPr>
          <w:p w14:paraId="0B20C6A2" w14:textId="77777777" w:rsidR="00464888" w:rsidRPr="009068D0" w:rsidRDefault="00464888" w:rsidP="00E301C7">
            <w:pPr>
              <w:rPr>
                <w:rFonts w:asciiTheme="majorHAnsi" w:hAnsiTheme="majorHAnsi"/>
              </w:rPr>
            </w:pPr>
          </w:p>
        </w:tc>
        <w:tc>
          <w:tcPr>
            <w:tcW w:w="2960" w:type="dxa"/>
          </w:tcPr>
          <w:p w14:paraId="0370E688" w14:textId="77777777" w:rsidR="00464888" w:rsidRPr="009068D0" w:rsidRDefault="00464888">
            <w:pPr>
              <w:rPr>
                <w:rFonts w:asciiTheme="majorHAnsi" w:hAnsiTheme="majorHAnsi"/>
              </w:rPr>
            </w:pPr>
          </w:p>
        </w:tc>
      </w:tr>
      <w:tr w:rsidR="00464888" w:rsidRPr="009068D0" w14:paraId="5267966B" w14:textId="77777777" w:rsidTr="003A2706">
        <w:tc>
          <w:tcPr>
            <w:tcW w:w="9370" w:type="dxa"/>
            <w:gridSpan w:val="2"/>
            <w:tcBorders>
              <w:top w:val="single" w:sz="24" w:space="0" w:color="1BB6FF" w:themeColor="accent1" w:themeTint="99"/>
            </w:tcBorders>
          </w:tcPr>
          <w:p w14:paraId="09130D74" w14:textId="77777777" w:rsidR="00464888" w:rsidRPr="009068D0" w:rsidRDefault="00464888" w:rsidP="00E301C7">
            <w:pPr>
              <w:rPr>
                <w:rFonts w:asciiTheme="majorHAnsi" w:hAnsiTheme="majorHAnsi"/>
              </w:rPr>
            </w:pPr>
          </w:p>
        </w:tc>
        <w:tc>
          <w:tcPr>
            <w:tcW w:w="3117" w:type="dxa"/>
            <w:gridSpan w:val="2"/>
          </w:tcPr>
          <w:p w14:paraId="3AF7E060" w14:textId="77777777" w:rsidR="00464888" w:rsidRPr="009068D0" w:rsidRDefault="00464888">
            <w:pPr>
              <w:rPr>
                <w:rFonts w:asciiTheme="majorHAnsi" w:hAnsiTheme="majorHAnsi"/>
              </w:rPr>
            </w:pPr>
          </w:p>
        </w:tc>
      </w:tr>
      <w:tr w:rsidR="00464888" w:rsidRPr="009068D0" w14:paraId="584FF4BE" w14:textId="77777777" w:rsidTr="003A2706">
        <w:trPr>
          <w:gridAfter w:val="2"/>
          <w:wAfter w:w="3117" w:type="dxa"/>
          <w:trHeight w:val="333"/>
        </w:trPr>
        <w:tc>
          <w:tcPr>
            <w:tcW w:w="9370" w:type="dxa"/>
            <w:gridSpan w:val="2"/>
          </w:tcPr>
          <w:p w14:paraId="6B027503" w14:textId="77777777" w:rsidR="00464888" w:rsidRPr="009068D0" w:rsidRDefault="00464888" w:rsidP="0009529B">
            <w:pPr>
              <w:jc w:val="right"/>
              <w:rPr>
                <w:rFonts w:asciiTheme="majorHAnsi" w:hAnsiTheme="majorHAnsi"/>
              </w:rPr>
            </w:pPr>
          </w:p>
        </w:tc>
      </w:tr>
    </w:tbl>
    <w:p w14:paraId="0E6CF238" w14:textId="77777777" w:rsidR="00B97621" w:rsidRPr="009068D0" w:rsidRDefault="00B97621" w:rsidP="00395C1F">
      <w:pPr>
        <w:rPr>
          <w:rFonts w:asciiTheme="majorHAnsi" w:hAnsiTheme="majorHAnsi"/>
        </w:rPr>
      </w:pPr>
    </w:p>
    <w:sectPr w:rsidR="00B97621" w:rsidRPr="009068D0" w:rsidSect="00F84CC7">
      <w:pgSz w:w="12240" w:h="15840" w:code="1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77E70" w14:textId="77777777" w:rsidR="005A4014" w:rsidRDefault="005A4014" w:rsidP="00BC73FC">
      <w:r>
        <w:separator/>
      </w:r>
    </w:p>
  </w:endnote>
  <w:endnote w:type="continuationSeparator" w:id="0">
    <w:p w14:paraId="61D8C429" w14:textId="77777777" w:rsidR="005A4014" w:rsidRDefault="005A4014" w:rsidP="00BC73FC">
      <w:r>
        <w:continuationSeparator/>
      </w:r>
    </w:p>
  </w:endnote>
  <w:endnote w:type="continuationNotice" w:id="1">
    <w:p w14:paraId="5C07D831" w14:textId="77777777" w:rsidR="005A4014" w:rsidRDefault="005A40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3CFED" w14:textId="77777777" w:rsidR="005A4014" w:rsidRDefault="005A4014" w:rsidP="00BC73FC">
      <w:r>
        <w:separator/>
      </w:r>
    </w:p>
  </w:footnote>
  <w:footnote w:type="continuationSeparator" w:id="0">
    <w:p w14:paraId="0CCC7750" w14:textId="77777777" w:rsidR="005A4014" w:rsidRDefault="005A4014" w:rsidP="00BC73FC">
      <w:r>
        <w:continuationSeparator/>
      </w:r>
    </w:p>
  </w:footnote>
  <w:footnote w:type="continuationNotice" w:id="1">
    <w:p w14:paraId="68024EC4" w14:textId="77777777" w:rsidR="005A4014" w:rsidRDefault="005A40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920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B65B3"/>
    <w:multiLevelType w:val="hybridMultilevel"/>
    <w:tmpl w:val="9E34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E33FD"/>
    <w:multiLevelType w:val="multilevel"/>
    <w:tmpl w:val="78EA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D6087C"/>
    <w:multiLevelType w:val="multilevel"/>
    <w:tmpl w:val="43B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730EAF"/>
    <w:multiLevelType w:val="hybridMultilevel"/>
    <w:tmpl w:val="E064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60BD4"/>
    <w:multiLevelType w:val="multilevel"/>
    <w:tmpl w:val="E66E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D80533"/>
    <w:multiLevelType w:val="multilevel"/>
    <w:tmpl w:val="2DB2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FE3FBA"/>
    <w:multiLevelType w:val="multilevel"/>
    <w:tmpl w:val="12F0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D36168"/>
    <w:multiLevelType w:val="multilevel"/>
    <w:tmpl w:val="52BAFD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9" w15:restartNumberingAfterBreak="0">
    <w:nsid w:val="283002A9"/>
    <w:multiLevelType w:val="multilevel"/>
    <w:tmpl w:val="8F1A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AAC4B29"/>
    <w:multiLevelType w:val="multilevel"/>
    <w:tmpl w:val="739A7E8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C336BD9"/>
    <w:multiLevelType w:val="hybridMultilevel"/>
    <w:tmpl w:val="84AEA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D49EA"/>
    <w:multiLevelType w:val="multilevel"/>
    <w:tmpl w:val="9E8E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ADC5AF8"/>
    <w:multiLevelType w:val="multilevel"/>
    <w:tmpl w:val="4206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0B81F0C"/>
    <w:multiLevelType w:val="multilevel"/>
    <w:tmpl w:val="52BAFD64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 w15:restartNumberingAfterBreak="0">
    <w:nsid w:val="414944BD"/>
    <w:multiLevelType w:val="hybridMultilevel"/>
    <w:tmpl w:val="B7B05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417A1"/>
    <w:multiLevelType w:val="hybridMultilevel"/>
    <w:tmpl w:val="AB10F854"/>
    <w:lvl w:ilvl="0" w:tplc="8806F5CE">
      <w:start w:val="12"/>
      <w:numFmt w:val="bullet"/>
      <w:lvlText w:val="-"/>
      <w:lvlJc w:val="left"/>
      <w:pPr>
        <w:ind w:left="1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7" w15:restartNumberingAfterBreak="0">
    <w:nsid w:val="46167C6E"/>
    <w:multiLevelType w:val="multilevel"/>
    <w:tmpl w:val="AD0E61B2"/>
    <w:lvl w:ilvl="0">
      <w:start w:val="1"/>
      <w:numFmt w:val="bullet"/>
      <w:pStyle w:val="ListBullet-Blue"/>
      <w:lvlText w:val=""/>
      <w:lvlJc w:val="left"/>
      <w:pPr>
        <w:ind w:left="360" w:hanging="360"/>
      </w:pPr>
      <w:rPr>
        <w:rFonts w:ascii="Symbol" w:hAnsi="Symbol" w:hint="default"/>
        <w:color w:val="00A94F" w:themeColor="accent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4A171404"/>
    <w:multiLevelType w:val="multilevel"/>
    <w:tmpl w:val="46D0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AF72F0F"/>
    <w:multiLevelType w:val="multilevel"/>
    <w:tmpl w:val="0292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EA138F8"/>
    <w:multiLevelType w:val="hybridMultilevel"/>
    <w:tmpl w:val="717A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8C4897"/>
    <w:multiLevelType w:val="multilevel"/>
    <w:tmpl w:val="0BB0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2D57EC8"/>
    <w:multiLevelType w:val="hybridMultilevel"/>
    <w:tmpl w:val="0B7CF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96752B"/>
    <w:multiLevelType w:val="hybridMultilevel"/>
    <w:tmpl w:val="A41E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A43C6"/>
    <w:multiLevelType w:val="multilevel"/>
    <w:tmpl w:val="7EB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6C72EF3"/>
    <w:multiLevelType w:val="multilevel"/>
    <w:tmpl w:val="D6A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F7A6547"/>
    <w:multiLevelType w:val="multilevel"/>
    <w:tmpl w:val="23E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A527902"/>
    <w:multiLevelType w:val="multilevel"/>
    <w:tmpl w:val="59B4DF60"/>
    <w:lvl w:ilvl="0">
      <w:start w:val="1"/>
      <w:numFmt w:val="bullet"/>
      <w:pStyle w:val="ListBullet-Green"/>
      <w:lvlText w:val=""/>
      <w:lvlJc w:val="left"/>
      <w:pPr>
        <w:ind w:left="360" w:hanging="360"/>
      </w:pPr>
      <w:rPr>
        <w:rFonts w:ascii="Symbol" w:hAnsi="Symbol" w:hint="default"/>
        <w:color w:val="F58326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913461851">
    <w:abstractNumId w:val="8"/>
  </w:num>
  <w:num w:numId="2" w16cid:durableId="2120370501">
    <w:abstractNumId w:val="0"/>
  </w:num>
  <w:num w:numId="3" w16cid:durableId="354313468">
    <w:abstractNumId w:val="0"/>
  </w:num>
  <w:num w:numId="4" w16cid:durableId="222906834">
    <w:abstractNumId w:val="10"/>
  </w:num>
  <w:num w:numId="5" w16cid:durableId="984242123">
    <w:abstractNumId w:val="17"/>
  </w:num>
  <w:num w:numId="6" w16cid:durableId="854002118">
    <w:abstractNumId w:val="14"/>
  </w:num>
  <w:num w:numId="7" w16cid:durableId="9643203">
    <w:abstractNumId w:val="27"/>
  </w:num>
  <w:num w:numId="8" w16cid:durableId="2094618771">
    <w:abstractNumId w:val="20"/>
  </w:num>
  <w:num w:numId="9" w16cid:durableId="1866013986">
    <w:abstractNumId w:val="23"/>
  </w:num>
  <w:num w:numId="10" w16cid:durableId="948005912">
    <w:abstractNumId w:val="4"/>
  </w:num>
  <w:num w:numId="11" w16cid:durableId="1186291718">
    <w:abstractNumId w:val="1"/>
  </w:num>
  <w:num w:numId="12" w16cid:durableId="2114011035">
    <w:abstractNumId w:val="2"/>
  </w:num>
  <w:num w:numId="13" w16cid:durableId="889268224">
    <w:abstractNumId w:val="24"/>
  </w:num>
  <w:num w:numId="14" w16cid:durableId="1943221786">
    <w:abstractNumId w:val="18"/>
  </w:num>
  <w:num w:numId="15" w16cid:durableId="17393087">
    <w:abstractNumId w:val="12"/>
  </w:num>
  <w:num w:numId="16" w16cid:durableId="79496472">
    <w:abstractNumId w:val="3"/>
  </w:num>
  <w:num w:numId="17" w16cid:durableId="1190876401">
    <w:abstractNumId w:val="9"/>
  </w:num>
  <w:num w:numId="18" w16cid:durableId="1516726489">
    <w:abstractNumId w:val="26"/>
  </w:num>
  <w:num w:numId="19" w16cid:durableId="1519809597">
    <w:abstractNumId w:val="6"/>
  </w:num>
  <w:num w:numId="20" w16cid:durableId="1106654369">
    <w:abstractNumId w:val="7"/>
  </w:num>
  <w:num w:numId="21" w16cid:durableId="855311505">
    <w:abstractNumId w:val="19"/>
  </w:num>
  <w:num w:numId="22" w16cid:durableId="1128014861">
    <w:abstractNumId w:val="25"/>
  </w:num>
  <w:num w:numId="23" w16cid:durableId="444471535">
    <w:abstractNumId w:val="13"/>
  </w:num>
  <w:num w:numId="24" w16cid:durableId="1741174572">
    <w:abstractNumId w:val="15"/>
  </w:num>
  <w:num w:numId="25" w16cid:durableId="1339232508">
    <w:abstractNumId w:val="16"/>
  </w:num>
  <w:num w:numId="26" w16cid:durableId="1525941013">
    <w:abstractNumId w:val="5"/>
  </w:num>
  <w:num w:numId="27" w16cid:durableId="1040471769">
    <w:abstractNumId w:val="21"/>
  </w:num>
  <w:num w:numId="28" w16cid:durableId="535965549">
    <w:abstractNumId w:val="11"/>
  </w:num>
  <w:num w:numId="29" w16cid:durableId="130581917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FE"/>
    <w:rsid w:val="000039B4"/>
    <w:rsid w:val="0000757B"/>
    <w:rsid w:val="000145F9"/>
    <w:rsid w:val="000233C7"/>
    <w:rsid w:val="00026C23"/>
    <w:rsid w:val="000275E3"/>
    <w:rsid w:val="00030D55"/>
    <w:rsid w:val="0003409E"/>
    <w:rsid w:val="00060551"/>
    <w:rsid w:val="00062A09"/>
    <w:rsid w:val="000653C8"/>
    <w:rsid w:val="000761F2"/>
    <w:rsid w:val="00085BA4"/>
    <w:rsid w:val="00093DCD"/>
    <w:rsid w:val="0009529B"/>
    <w:rsid w:val="000B2CCD"/>
    <w:rsid w:val="000D32C4"/>
    <w:rsid w:val="000E1C8B"/>
    <w:rsid w:val="000E3D8C"/>
    <w:rsid w:val="000F0A76"/>
    <w:rsid w:val="00102CBF"/>
    <w:rsid w:val="0010498C"/>
    <w:rsid w:val="00110EF6"/>
    <w:rsid w:val="00111E22"/>
    <w:rsid w:val="001360EF"/>
    <w:rsid w:val="00141C6D"/>
    <w:rsid w:val="0014309D"/>
    <w:rsid w:val="00143EF6"/>
    <w:rsid w:val="00146097"/>
    <w:rsid w:val="00150B81"/>
    <w:rsid w:val="00151D42"/>
    <w:rsid w:val="00163135"/>
    <w:rsid w:val="0016524D"/>
    <w:rsid w:val="0016551A"/>
    <w:rsid w:val="0017388C"/>
    <w:rsid w:val="001806C6"/>
    <w:rsid w:val="00180710"/>
    <w:rsid w:val="00181676"/>
    <w:rsid w:val="001A5EE7"/>
    <w:rsid w:val="001C6CDA"/>
    <w:rsid w:val="001C7B6B"/>
    <w:rsid w:val="001D7755"/>
    <w:rsid w:val="001F46F6"/>
    <w:rsid w:val="00212962"/>
    <w:rsid w:val="00213E7B"/>
    <w:rsid w:val="002141F8"/>
    <w:rsid w:val="00226843"/>
    <w:rsid w:val="00241A49"/>
    <w:rsid w:val="0024328B"/>
    <w:rsid w:val="002466AB"/>
    <w:rsid w:val="00246D98"/>
    <w:rsid w:val="00252F25"/>
    <w:rsid w:val="0025785F"/>
    <w:rsid w:val="00270929"/>
    <w:rsid w:val="00274F14"/>
    <w:rsid w:val="002764BF"/>
    <w:rsid w:val="00281B02"/>
    <w:rsid w:val="0028376E"/>
    <w:rsid w:val="002A0AC2"/>
    <w:rsid w:val="002C065A"/>
    <w:rsid w:val="002C70B3"/>
    <w:rsid w:val="002D6FF5"/>
    <w:rsid w:val="002D755E"/>
    <w:rsid w:val="002E4402"/>
    <w:rsid w:val="002F2E0B"/>
    <w:rsid w:val="002F6FC8"/>
    <w:rsid w:val="0030456C"/>
    <w:rsid w:val="00306C18"/>
    <w:rsid w:val="003329C7"/>
    <w:rsid w:val="00343D51"/>
    <w:rsid w:val="0034709A"/>
    <w:rsid w:val="003551E1"/>
    <w:rsid w:val="00365C93"/>
    <w:rsid w:val="00372BB5"/>
    <w:rsid w:val="003763F8"/>
    <w:rsid w:val="003955FE"/>
    <w:rsid w:val="00395C1F"/>
    <w:rsid w:val="003A0A86"/>
    <w:rsid w:val="003A2706"/>
    <w:rsid w:val="003A51FD"/>
    <w:rsid w:val="003A7160"/>
    <w:rsid w:val="003B1060"/>
    <w:rsid w:val="003B7FA7"/>
    <w:rsid w:val="003C2CB9"/>
    <w:rsid w:val="003C60F7"/>
    <w:rsid w:val="003D4D87"/>
    <w:rsid w:val="003E09B5"/>
    <w:rsid w:val="003F7DA5"/>
    <w:rsid w:val="00400E37"/>
    <w:rsid w:val="0041372B"/>
    <w:rsid w:val="00416B76"/>
    <w:rsid w:val="00437840"/>
    <w:rsid w:val="00440CD0"/>
    <w:rsid w:val="004600FA"/>
    <w:rsid w:val="00464888"/>
    <w:rsid w:val="00480FAD"/>
    <w:rsid w:val="00495D4C"/>
    <w:rsid w:val="004A5DA0"/>
    <w:rsid w:val="004A6BB1"/>
    <w:rsid w:val="004A796F"/>
    <w:rsid w:val="004B21DB"/>
    <w:rsid w:val="004C6BAA"/>
    <w:rsid w:val="004C7C67"/>
    <w:rsid w:val="004C7FF1"/>
    <w:rsid w:val="004D5BE8"/>
    <w:rsid w:val="00515D95"/>
    <w:rsid w:val="00515FF5"/>
    <w:rsid w:val="0051788F"/>
    <w:rsid w:val="00523D8D"/>
    <w:rsid w:val="005277EA"/>
    <w:rsid w:val="005541A8"/>
    <w:rsid w:val="00561A2C"/>
    <w:rsid w:val="00570F6B"/>
    <w:rsid w:val="00573522"/>
    <w:rsid w:val="00577543"/>
    <w:rsid w:val="005825B6"/>
    <w:rsid w:val="005971D7"/>
    <w:rsid w:val="00597AF1"/>
    <w:rsid w:val="005A02C9"/>
    <w:rsid w:val="005A4014"/>
    <w:rsid w:val="005A4D05"/>
    <w:rsid w:val="005C10C5"/>
    <w:rsid w:val="005C1D1A"/>
    <w:rsid w:val="005C2997"/>
    <w:rsid w:val="005C4AE8"/>
    <w:rsid w:val="005E0795"/>
    <w:rsid w:val="005E6612"/>
    <w:rsid w:val="005E760C"/>
    <w:rsid w:val="006126B9"/>
    <w:rsid w:val="00621927"/>
    <w:rsid w:val="00625E9E"/>
    <w:rsid w:val="00635BF6"/>
    <w:rsid w:val="00635C20"/>
    <w:rsid w:val="00647C3A"/>
    <w:rsid w:val="0065519B"/>
    <w:rsid w:val="00661831"/>
    <w:rsid w:val="00662BE9"/>
    <w:rsid w:val="00677A30"/>
    <w:rsid w:val="0068134D"/>
    <w:rsid w:val="0068646A"/>
    <w:rsid w:val="00687773"/>
    <w:rsid w:val="00695CD1"/>
    <w:rsid w:val="006A21A9"/>
    <w:rsid w:val="006A5291"/>
    <w:rsid w:val="006A73BD"/>
    <w:rsid w:val="006C0043"/>
    <w:rsid w:val="006C0E64"/>
    <w:rsid w:val="006C30F9"/>
    <w:rsid w:val="006C4D8D"/>
    <w:rsid w:val="006C78E7"/>
    <w:rsid w:val="006D4B28"/>
    <w:rsid w:val="006D50C6"/>
    <w:rsid w:val="006E770B"/>
    <w:rsid w:val="006F2E93"/>
    <w:rsid w:val="006F64DF"/>
    <w:rsid w:val="00700D4D"/>
    <w:rsid w:val="00706318"/>
    <w:rsid w:val="007075C5"/>
    <w:rsid w:val="007079B0"/>
    <w:rsid w:val="00710C22"/>
    <w:rsid w:val="00713365"/>
    <w:rsid w:val="00716FED"/>
    <w:rsid w:val="00724932"/>
    <w:rsid w:val="00725763"/>
    <w:rsid w:val="007275E9"/>
    <w:rsid w:val="007310A2"/>
    <w:rsid w:val="00740E56"/>
    <w:rsid w:val="00743343"/>
    <w:rsid w:val="00762200"/>
    <w:rsid w:val="00763784"/>
    <w:rsid w:val="007807FB"/>
    <w:rsid w:val="00781B3F"/>
    <w:rsid w:val="007840DF"/>
    <w:rsid w:val="007935C8"/>
    <w:rsid w:val="00793DB6"/>
    <w:rsid w:val="007A3696"/>
    <w:rsid w:val="007C27DD"/>
    <w:rsid w:val="007C3222"/>
    <w:rsid w:val="007C5D8A"/>
    <w:rsid w:val="007C62D4"/>
    <w:rsid w:val="007E3F6A"/>
    <w:rsid w:val="007F0AB1"/>
    <w:rsid w:val="007F316F"/>
    <w:rsid w:val="007F6D8B"/>
    <w:rsid w:val="007F737F"/>
    <w:rsid w:val="007F761D"/>
    <w:rsid w:val="008122A4"/>
    <w:rsid w:val="00814BD7"/>
    <w:rsid w:val="008167AB"/>
    <w:rsid w:val="00830561"/>
    <w:rsid w:val="00833898"/>
    <w:rsid w:val="00847F53"/>
    <w:rsid w:val="008527E5"/>
    <w:rsid w:val="00857C08"/>
    <w:rsid w:val="008757CD"/>
    <w:rsid w:val="008765C0"/>
    <w:rsid w:val="00876FDB"/>
    <w:rsid w:val="008836EF"/>
    <w:rsid w:val="00890966"/>
    <w:rsid w:val="0089153F"/>
    <w:rsid w:val="00892DEB"/>
    <w:rsid w:val="008A110D"/>
    <w:rsid w:val="008A28B5"/>
    <w:rsid w:val="008B2ED7"/>
    <w:rsid w:val="008B2F82"/>
    <w:rsid w:val="008B4613"/>
    <w:rsid w:val="008C5BB7"/>
    <w:rsid w:val="008D29E5"/>
    <w:rsid w:val="008D57B9"/>
    <w:rsid w:val="008E169C"/>
    <w:rsid w:val="00902AB1"/>
    <w:rsid w:val="00902C7F"/>
    <w:rsid w:val="009068D0"/>
    <w:rsid w:val="00914380"/>
    <w:rsid w:val="00916EF8"/>
    <w:rsid w:val="00917803"/>
    <w:rsid w:val="009240B3"/>
    <w:rsid w:val="00924729"/>
    <w:rsid w:val="0092658D"/>
    <w:rsid w:val="0093793E"/>
    <w:rsid w:val="00940329"/>
    <w:rsid w:val="00950C3D"/>
    <w:rsid w:val="00966E71"/>
    <w:rsid w:val="00982CF7"/>
    <w:rsid w:val="0098361A"/>
    <w:rsid w:val="00986EAA"/>
    <w:rsid w:val="009B45BF"/>
    <w:rsid w:val="009E3B25"/>
    <w:rsid w:val="009F3A83"/>
    <w:rsid w:val="009F4C74"/>
    <w:rsid w:val="00A10B50"/>
    <w:rsid w:val="00A13CFC"/>
    <w:rsid w:val="00A21033"/>
    <w:rsid w:val="00A27909"/>
    <w:rsid w:val="00A34988"/>
    <w:rsid w:val="00A36B5A"/>
    <w:rsid w:val="00A405BB"/>
    <w:rsid w:val="00A42655"/>
    <w:rsid w:val="00A42E40"/>
    <w:rsid w:val="00A50F8D"/>
    <w:rsid w:val="00A57756"/>
    <w:rsid w:val="00A6000C"/>
    <w:rsid w:val="00A602AC"/>
    <w:rsid w:val="00A653D8"/>
    <w:rsid w:val="00A82954"/>
    <w:rsid w:val="00A85EEE"/>
    <w:rsid w:val="00A87152"/>
    <w:rsid w:val="00A940B4"/>
    <w:rsid w:val="00AB02FD"/>
    <w:rsid w:val="00AB41AE"/>
    <w:rsid w:val="00AC7DE3"/>
    <w:rsid w:val="00AD0B80"/>
    <w:rsid w:val="00AD570B"/>
    <w:rsid w:val="00AE230E"/>
    <w:rsid w:val="00AF536B"/>
    <w:rsid w:val="00AF7F8C"/>
    <w:rsid w:val="00B00DCC"/>
    <w:rsid w:val="00B03030"/>
    <w:rsid w:val="00B14D8F"/>
    <w:rsid w:val="00B1619D"/>
    <w:rsid w:val="00B24458"/>
    <w:rsid w:val="00B45801"/>
    <w:rsid w:val="00B6029A"/>
    <w:rsid w:val="00B62032"/>
    <w:rsid w:val="00B6431B"/>
    <w:rsid w:val="00B70291"/>
    <w:rsid w:val="00B70CCE"/>
    <w:rsid w:val="00B824D6"/>
    <w:rsid w:val="00B905A5"/>
    <w:rsid w:val="00B91C7E"/>
    <w:rsid w:val="00B95CA0"/>
    <w:rsid w:val="00B97621"/>
    <w:rsid w:val="00BA55ED"/>
    <w:rsid w:val="00BA7BC6"/>
    <w:rsid w:val="00BC0DB1"/>
    <w:rsid w:val="00BC73FC"/>
    <w:rsid w:val="00BD151D"/>
    <w:rsid w:val="00BD523B"/>
    <w:rsid w:val="00BD6187"/>
    <w:rsid w:val="00BF2F82"/>
    <w:rsid w:val="00C07B2A"/>
    <w:rsid w:val="00C107EE"/>
    <w:rsid w:val="00C1472B"/>
    <w:rsid w:val="00C24C53"/>
    <w:rsid w:val="00C30A09"/>
    <w:rsid w:val="00C3543B"/>
    <w:rsid w:val="00C3614A"/>
    <w:rsid w:val="00C406E7"/>
    <w:rsid w:val="00C42AB0"/>
    <w:rsid w:val="00C43902"/>
    <w:rsid w:val="00C43CC7"/>
    <w:rsid w:val="00C46B37"/>
    <w:rsid w:val="00C4790C"/>
    <w:rsid w:val="00C570D3"/>
    <w:rsid w:val="00C57607"/>
    <w:rsid w:val="00C63F91"/>
    <w:rsid w:val="00C6483A"/>
    <w:rsid w:val="00C778E6"/>
    <w:rsid w:val="00C82476"/>
    <w:rsid w:val="00C842B0"/>
    <w:rsid w:val="00C86D21"/>
    <w:rsid w:val="00C87C47"/>
    <w:rsid w:val="00C902FC"/>
    <w:rsid w:val="00C916FE"/>
    <w:rsid w:val="00CB0C01"/>
    <w:rsid w:val="00CB4EF5"/>
    <w:rsid w:val="00CB4EF9"/>
    <w:rsid w:val="00CC3477"/>
    <w:rsid w:val="00CD3C4E"/>
    <w:rsid w:val="00CD4044"/>
    <w:rsid w:val="00CE18F7"/>
    <w:rsid w:val="00CE6327"/>
    <w:rsid w:val="00CF74CD"/>
    <w:rsid w:val="00D02638"/>
    <w:rsid w:val="00D05110"/>
    <w:rsid w:val="00D12306"/>
    <w:rsid w:val="00D12D26"/>
    <w:rsid w:val="00D159BE"/>
    <w:rsid w:val="00D15E96"/>
    <w:rsid w:val="00D27B4A"/>
    <w:rsid w:val="00D30B2D"/>
    <w:rsid w:val="00D33ACE"/>
    <w:rsid w:val="00D3444F"/>
    <w:rsid w:val="00D40885"/>
    <w:rsid w:val="00D42B2E"/>
    <w:rsid w:val="00D51842"/>
    <w:rsid w:val="00D55188"/>
    <w:rsid w:val="00D63C04"/>
    <w:rsid w:val="00D655D1"/>
    <w:rsid w:val="00D7635B"/>
    <w:rsid w:val="00D860F8"/>
    <w:rsid w:val="00D942E2"/>
    <w:rsid w:val="00D97A96"/>
    <w:rsid w:val="00DB0AE7"/>
    <w:rsid w:val="00DB629F"/>
    <w:rsid w:val="00DC65EE"/>
    <w:rsid w:val="00DC6AB5"/>
    <w:rsid w:val="00DD276C"/>
    <w:rsid w:val="00DE33BA"/>
    <w:rsid w:val="00DF5DFF"/>
    <w:rsid w:val="00E13F1C"/>
    <w:rsid w:val="00E14925"/>
    <w:rsid w:val="00E248F2"/>
    <w:rsid w:val="00E26A54"/>
    <w:rsid w:val="00E301C7"/>
    <w:rsid w:val="00E37E48"/>
    <w:rsid w:val="00E4076D"/>
    <w:rsid w:val="00E52B6B"/>
    <w:rsid w:val="00E65373"/>
    <w:rsid w:val="00E810A5"/>
    <w:rsid w:val="00E95D2E"/>
    <w:rsid w:val="00E97637"/>
    <w:rsid w:val="00EA3D13"/>
    <w:rsid w:val="00EA6A7C"/>
    <w:rsid w:val="00EB2E55"/>
    <w:rsid w:val="00EC325D"/>
    <w:rsid w:val="00EC745A"/>
    <w:rsid w:val="00EC7EE9"/>
    <w:rsid w:val="00ED03DF"/>
    <w:rsid w:val="00ED2248"/>
    <w:rsid w:val="00ED4EB2"/>
    <w:rsid w:val="00EE1749"/>
    <w:rsid w:val="00EF1947"/>
    <w:rsid w:val="00EF3B39"/>
    <w:rsid w:val="00EF3E9E"/>
    <w:rsid w:val="00EF477D"/>
    <w:rsid w:val="00F10327"/>
    <w:rsid w:val="00F1485A"/>
    <w:rsid w:val="00F162E7"/>
    <w:rsid w:val="00F20667"/>
    <w:rsid w:val="00F21BB8"/>
    <w:rsid w:val="00F22907"/>
    <w:rsid w:val="00F50178"/>
    <w:rsid w:val="00F52769"/>
    <w:rsid w:val="00F57C7D"/>
    <w:rsid w:val="00F61656"/>
    <w:rsid w:val="00F62465"/>
    <w:rsid w:val="00F62698"/>
    <w:rsid w:val="00F64AB2"/>
    <w:rsid w:val="00F65B9D"/>
    <w:rsid w:val="00F709FB"/>
    <w:rsid w:val="00F7350B"/>
    <w:rsid w:val="00F81F69"/>
    <w:rsid w:val="00F84CC7"/>
    <w:rsid w:val="00F862CA"/>
    <w:rsid w:val="00F96FF6"/>
    <w:rsid w:val="00FA4DF5"/>
    <w:rsid w:val="00FC1B7C"/>
    <w:rsid w:val="00FC65A8"/>
    <w:rsid w:val="00FC7C8D"/>
    <w:rsid w:val="00FD3DF3"/>
    <w:rsid w:val="00FE0773"/>
    <w:rsid w:val="00FE52AB"/>
    <w:rsid w:val="00FE6983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98163"/>
  <w15:chartTrackingRefBased/>
  <w15:docId w15:val="{451E808E-68EA-41C0-B76E-8A705714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1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E7"/>
    <w:rPr>
      <w:color w:val="005A84" w:themeColor="text1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763784"/>
    <w:pPr>
      <w:keepNext/>
      <w:keepLines/>
      <w:spacing w:before="360" w:after="200"/>
      <w:outlineLvl w:val="0"/>
    </w:pPr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365C93"/>
    <w:pPr>
      <w:keepNext/>
      <w:keepLines/>
      <w:spacing w:after="120"/>
      <w:outlineLvl w:val="1"/>
    </w:pPr>
    <w:rPr>
      <w:rFonts w:eastAsiaTheme="majorEastAsia" w:cstheme="majorBidi"/>
      <w:b/>
      <w:color w:val="0099E2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BC73F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763784"/>
    <w:pPr>
      <w:spacing w:after="360"/>
      <w:contextualSpacing/>
    </w:pPr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3784"/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C57607"/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57607"/>
    <w:rPr>
      <w:rFonts w:eastAsiaTheme="majorEastAsia" w:cstheme="majorBidi"/>
      <w:b/>
      <w:color w:val="0099E2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607"/>
    <w:rPr>
      <w:rFonts w:eastAsiaTheme="majorEastAsia" w:cstheme="majorBidi"/>
      <w:color w:val="005A84" w:themeColor="text1"/>
      <w:sz w:val="20"/>
    </w:rPr>
  </w:style>
  <w:style w:type="character" w:styleId="Emphasis">
    <w:name w:val="Emphasis"/>
    <w:basedOn w:val="DefaultParagraphFont"/>
    <w:uiPriority w:val="11"/>
    <w:semiHidden/>
    <w:rsid w:val="002466AB"/>
    <w:rPr>
      <w:b w:val="0"/>
      <w:iCs/>
      <w:color w:val="1CBDFF" w:themeColor="text2" w:themeTint="BF"/>
      <w:sz w:val="26"/>
    </w:rPr>
  </w:style>
  <w:style w:type="paragraph" w:styleId="ListBullet">
    <w:name w:val="List Bullet"/>
    <w:basedOn w:val="Normal"/>
    <w:uiPriority w:val="11"/>
    <w:qFormat/>
    <w:rsid w:val="00B97621"/>
    <w:pPr>
      <w:spacing w:line="259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466AB"/>
    <w:rPr>
      <w:rFonts w:ascii="Segoe UI" w:hAnsi="Segoe UI" w:cs="Segoe UI"/>
      <w:color w:val="1CBDFF" w:themeColor="text2" w:themeTint="BF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607"/>
    <w:rPr>
      <w:rFonts w:ascii="Segoe UI" w:hAnsi="Segoe UI" w:cs="Segoe UI"/>
      <w:color w:val="1CBDFF" w:themeColor="text2" w:themeTint="BF"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607"/>
    <w:rPr>
      <w:color w:val="005A84" w:themeColor="text1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607"/>
    <w:rPr>
      <w:color w:val="005A84" w:themeColor="text1"/>
      <w:sz w:val="20"/>
      <w:szCs w:val="22"/>
    </w:rPr>
  </w:style>
  <w:style w:type="paragraph" w:customStyle="1" w:styleId="RedText">
    <w:name w:val="Red Text"/>
    <w:basedOn w:val="Normal"/>
    <w:qFormat/>
    <w:rsid w:val="00763784"/>
    <w:pPr>
      <w:spacing w:before="40"/>
    </w:pPr>
    <w:rPr>
      <w:color w:val="005982" w:themeColor="accent1"/>
    </w:rPr>
  </w:style>
  <w:style w:type="character" w:styleId="PlaceholderText">
    <w:name w:val="Placeholder Text"/>
    <w:basedOn w:val="DefaultParagraphFont"/>
    <w:uiPriority w:val="99"/>
    <w:semiHidden/>
    <w:rsid w:val="008C5BB7"/>
    <w:rPr>
      <w:color w:val="808080"/>
    </w:rPr>
  </w:style>
  <w:style w:type="paragraph" w:customStyle="1" w:styleId="Title-Green">
    <w:name w:val="Title - Green"/>
    <w:basedOn w:val="Normal"/>
    <w:next w:val="Normal"/>
    <w:uiPriority w:val="1"/>
    <w:qFormat/>
    <w:rsid w:val="00B97621"/>
    <w:pPr>
      <w:tabs>
        <w:tab w:val="left" w:pos="6480"/>
      </w:tabs>
    </w:pPr>
    <w:rPr>
      <w:caps/>
      <w:noProof/>
      <w:color w:val="F58326" w:themeColor="accent3"/>
      <w:spacing w:val="10"/>
      <w:kern w:val="28"/>
      <w:sz w:val="44"/>
    </w:rPr>
  </w:style>
  <w:style w:type="paragraph" w:customStyle="1" w:styleId="Title-Blue">
    <w:name w:val="Title - Blue"/>
    <w:basedOn w:val="Normal"/>
    <w:next w:val="Normal"/>
    <w:uiPriority w:val="1"/>
    <w:qFormat/>
    <w:rsid w:val="00B97621"/>
    <w:pPr>
      <w:spacing w:after="360"/>
    </w:pPr>
    <w:rPr>
      <w:rFonts w:asciiTheme="majorHAnsi" w:hAnsiTheme="majorHAnsi"/>
      <w:caps/>
      <w:color w:val="00A94F" w:themeColor="accent2"/>
      <w:spacing w:val="10"/>
      <w:kern w:val="28"/>
      <w:sz w:val="44"/>
    </w:rPr>
  </w:style>
  <w:style w:type="paragraph" w:customStyle="1" w:styleId="Heading1-Blue">
    <w:name w:val="Heading 1 - Blue"/>
    <w:basedOn w:val="Normal"/>
    <w:next w:val="Normal"/>
    <w:uiPriority w:val="2"/>
    <w:qFormat/>
    <w:rsid w:val="00B97621"/>
    <w:pPr>
      <w:spacing w:before="360" w:after="200"/>
    </w:pPr>
    <w:rPr>
      <w:rFonts w:asciiTheme="majorHAnsi" w:hAnsiTheme="majorHAnsi"/>
      <w:caps/>
      <w:color w:val="00A94F" w:themeColor="accent2"/>
      <w:spacing w:val="20"/>
      <w:sz w:val="32"/>
    </w:rPr>
  </w:style>
  <w:style w:type="paragraph" w:customStyle="1" w:styleId="BlueText">
    <w:name w:val="Blue Text"/>
    <w:basedOn w:val="Normal"/>
    <w:qFormat/>
    <w:rsid w:val="00B97621"/>
    <w:pPr>
      <w:spacing w:before="40"/>
    </w:pPr>
    <w:rPr>
      <w:color w:val="00A94F" w:themeColor="accent2"/>
    </w:rPr>
  </w:style>
  <w:style w:type="paragraph" w:customStyle="1" w:styleId="ListBullet-Blue">
    <w:name w:val="List Bullet - Blue"/>
    <w:basedOn w:val="Normal"/>
    <w:uiPriority w:val="11"/>
    <w:qFormat/>
    <w:rsid w:val="006C78E7"/>
    <w:pPr>
      <w:numPr>
        <w:numId w:val="5"/>
      </w:numPr>
      <w:spacing w:line="259" w:lineRule="auto"/>
    </w:pPr>
  </w:style>
  <w:style w:type="paragraph" w:customStyle="1" w:styleId="Heading1-Green">
    <w:name w:val="Heading 1 - Green"/>
    <w:basedOn w:val="Normal"/>
    <w:uiPriority w:val="2"/>
    <w:qFormat/>
    <w:rsid w:val="00C57607"/>
    <w:pPr>
      <w:spacing w:before="360" w:after="200"/>
    </w:pPr>
    <w:rPr>
      <w:rFonts w:asciiTheme="majorHAnsi" w:hAnsiTheme="majorHAnsi"/>
      <w:caps/>
      <w:color w:val="F58326" w:themeColor="accent3"/>
      <w:spacing w:val="20"/>
      <w:sz w:val="32"/>
    </w:rPr>
  </w:style>
  <w:style w:type="numbering" w:customStyle="1" w:styleId="CurrentList1">
    <w:name w:val="Current List1"/>
    <w:uiPriority w:val="99"/>
    <w:rsid w:val="003551E1"/>
    <w:pPr>
      <w:numPr>
        <w:numId w:val="4"/>
      </w:numPr>
    </w:pPr>
  </w:style>
  <w:style w:type="paragraph" w:customStyle="1" w:styleId="GreenText">
    <w:name w:val="Green Text"/>
    <w:basedOn w:val="Normal"/>
    <w:next w:val="Normal"/>
    <w:qFormat/>
    <w:rsid w:val="00B97621"/>
    <w:pPr>
      <w:spacing w:before="40"/>
    </w:pPr>
    <w:rPr>
      <w:color w:val="F58326" w:themeColor="accent3"/>
    </w:rPr>
  </w:style>
  <w:style w:type="paragraph" w:customStyle="1" w:styleId="ListBullet-Green">
    <w:name w:val="List Bullet - Green"/>
    <w:basedOn w:val="Normal"/>
    <w:uiPriority w:val="11"/>
    <w:qFormat/>
    <w:rsid w:val="00C57607"/>
    <w:pPr>
      <w:numPr>
        <w:numId w:val="7"/>
      </w:numPr>
      <w:spacing w:line="259" w:lineRule="auto"/>
    </w:pPr>
  </w:style>
  <w:style w:type="numbering" w:customStyle="1" w:styleId="CurrentList2">
    <w:name w:val="Current List2"/>
    <w:uiPriority w:val="99"/>
    <w:rsid w:val="003551E1"/>
    <w:pPr>
      <w:numPr>
        <w:numId w:val="6"/>
      </w:numPr>
    </w:pPr>
  </w:style>
  <w:style w:type="table" w:styleId="TableGrid">
    <w:name w:val="Table Grid"/>
    <w:basedOn w:val="TableNormal"/>
    <w:uiPriority w:val="39"/>
    <w:rsid w:val="0037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semiHidden/>
    <w:rsid w:val="00464888"/>
    <w:pPr>
      <w:numPr>
        <w:ilvl w:val="1"/>
      </w:numPr>
      <w:spacing w:after="160"/>
    </w:pPr>
    <w:rPr>
      <w:rFonts w:eastAsiaTheme="minorEastAsia"/>
      <w:color w:val="0AB0FF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64888"/>
    <w:rPr>
      <w:rFonts w:eastAsiaTheme="minorEastAsia"/>
      <w:color w:val="0AB0FF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577543"/>
    <w:rPr>
      <w:color w:val="005A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E4076D"/>
    <w:rPr>
      <w:color w:val="F48325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40E56"/>
    <w:pPr>
      <w:spacing w:after="160" w:line="259" w:lineRule="auto"/>
      <w:ind w:left="720"/>
      <w:contextualSpacing/>
    </w:pPr>
    <w:rPr>
      <w:color w:val="auto"/>
      <w:sz w:val="22"/>
      <w:lang w:val="en-GB"/>
    </w:rPr>
  </w:style>
  <w:style w:type="character" w:customStyle="1" w:styleId="normaltextrun">
    <w:name w:val="normaltextrun"/>
    <w:basedOn w:val="DefaultParagraphFont"/>
    <w:rsid w:val="00026C23"/>
  </w:style>
  <w:style w:type="character" w:customStyle="1" w:styleId="eop">
    <w:name w:val="eop"/>
    <w:basedOn w:val="DefaultParagraphFont"/>
    <w:rsid w:val="00026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ltoncouncilcareers.co.uk/benefit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ltoncouncilcareers.co.uk/valu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iningG\OneDrive%20-%20halton.gov.uk\Work%20Documents\RRO\Transformation\Branding\Job%20profiles\JobProfile%20-%20EmptyBelly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5A84"/>
      </a:dk1>
      <a:lt1>
        <a:srgbClr val="FFFFFF"/>
      </a:lt1>
      <a:dk2>
        <a:srgbClr val="0094D0"/>
      </a:dk2>
      <a:lt2>
        <a:srgbClr val="E7E6E6"/>
      </a:lt2>
      <a:accent1>
        <a:srgbClr val="005982"/>
      </a:accent1>
      <a:accent2>
        <a:srgbClr val="00A94F"/>
      </a:accent2>
      <a:accent3>
        <a:srgbClr val="F58326"/>
      </a:accent3>
      <a:accent4>
        <a:srgbClr val="FFC000"/>
      </a:accent4>
      <a:accent5>
        <a:srgbClr val="46C3D3"/>
      </a:accent5>
      <a:accent6>
        <a:srgbClr val="C1D72F"/>
      </a:accent6>
      <a:hlink>
        <a:srgbClr val="005A82"/>
      </a:hlink>
      <a:folHlink>
        <a:srgbClr val="F4832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3540e0-e10f-4b95-b0b2-9f413e226e02">
      <Terms xmlns="http://schemas.microsoft.com/office/infopath/2007/PartnerControls"/>
    </lcf76f155ced4ddcb4097134ff3c332f>
    <TaxCatchAll xmlns="a547935a-6d43-4f26-b5ad-88c611dd224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DBF41922F5EF4292C326C60A501FB6" ma:contentTypeVersion="13" ma:contentTypeDescription="Create a new document." ma:contentTypeScope="" ma:versionID="79225c180bcb81e8ce07568aa5a3deea">
  <xsd:schema xmlns:xsd="http://www.w3.org/2001/XMLSchema" xmlns:xs="http://www.w3.org/2001/XMLSchema" xmlns:p="http://schemas.microsoft.com/office/2006/metadata/properties" xmlns:ns2="873540e0-e10f-4b95-b0b2-9f413e226e02" xmlns:ns3="a547935a-6d43-4f26-b5ad-88c611dd224d" targetNamespace="http://schemas.microsoft.com/office/2006/metadata/properties" ma:root="true" ma:fieldsID="747fd9ee174325375af715008ebad8eb" ns2:_="" ns3:_="">
    <xsd:import namespace="873540e0-e10f-4b95-b0b2-9f413e226e02"/>
    <xsd:import namespace="a547935a-6d43-4f26-b5ad-88c611dd22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540e0-e10f-4b95-b0b2-9f413e226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7935a-6d43-4f26-b5ad-88c611dd22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02a06d-b224-4ecf-af16-2bbfe02904e2}" ma:internalName="TaxCatchAll" ma:showField="CatchAllData" ma:web="a547935a-6d43-4f26-b5ad-88c611dd22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6B7056-2466-4AA1-A4C4-E365F353E8AA}">
  <ds:schemaRefs>
    <ds:schemaRef ds:uri="http://schemas.microsoft.com/office/2006/metadata/properties"/>
    <ds:schemaRef ds:uri="http://schemas.microsoft.com/office/infopath/2007/PartnerControls"/>
    <ds:schemaRef ds:uri="873540e0-e10f-4b95-b0b2-9f413e226e02"/>
    <ds:schemaRef ds:uri="a547935a-6d43-4f26-b5ad-88c611dd224d"/>
  </ds:schemaRefs>
</ds:datastoreItem>
</file>

<file path=customXml/itemProps2.xml><?xml version="1.0" encoding="utf-8"?>
<ds:datastoreItem xmlns:ds="http://schemas.openxmlformats.org/officeDocument/2006/customXml" ds:itemID="{86EC3F07-48AB-4EAF-A253-56F3034FD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540e0-e10f-4b95-b0b2-9f413e226e02"/>
    <ds:schemaRef ds:uri="a547935a-6d43-4f26-b5ad-88c611dd22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40EFE2-4790-4963-A265-5A55FE09B7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1E8C2D-74E7-4FA6-A628-E1D211022C5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JobProfile - EmptyBelly Template.dotx</Template>
  <TotalTime>0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Waters</dc:creator>
  <cp:keywords/>
  <dc:description/>
  <cp:lastModifiedBy>Julie Ratcliffe</cp:lastModifiedBy>
  <cp:revision>3</cp:revision>
  <dcterms:created xsi:type="dcterms:W3CDTF">2025-04-11T10:57:00Z</dcterms:created>
  <dcterms:modified xsi:type="dcterms:W3CDTF">2025-04-11T12:41:00Z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0x01010030DBF41922F5EF4292C326C60A501FB6</vt:lpwstr>
  </property>
  <property fmtid="{D5CDD505-2E9C-101B-9397-08002B2CF9AE}" pid="3" name="MediaServiceImageTags">
    <vt:lpwstr/>
  </property>
</Properties>
</file>