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</w:tblGrid>
      <w:tr w:rsidR="00372BB5" w14:paraId="4737160A" w14:textId="77777777" w:rsidTr="00F2500C">
        <w:trPr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6594133D" w14:textId="097023AA" w:rsidR="000F5A32" w:rsidRDefault="000F5A32" w:rsidP="000F5A32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A60709F" wp14:editId="60CD6DA2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6E2F">
              <w:rPr>
                <w:b/>
                <w:bCs/>
                <w:sz w:val="40"/>
                <w:szCs w:val="40"/>
              </w:rPr>
              <w:t>Simpler Recycling Community Engagement Officer</w:t>
            </w:r>
          </w:p>
          <w:p w14:paraId="3A2B85FA" w14:textId="1BE64B1E" w:rsidR="007C3222" w:rsidRPr="007C3222" w:rsidRDefault="000F5A32" w:rsidP="000F5A32">
            <w:r>
              <w:rPr>
                <w:b/>
                <w:bCs/>
                <w:sz w:val="24"/>
                <w:szCs w:val="24"/>
              </w:rPr>
              <w:t xml:space="preserve">SALARY GRADE: </w:t>
            </w:r>
            <w:r w:rsidR="00461305">
              <w:rPr>
                <w:b/>
                <w:bCs/>
                <w:sz w:val="24"/>
                <w:szCs w:val="24"/>
              </w:rPr>
              <w:t>HBC</w:t>
            </w:r>
            <w:r w:rsidR="00816E2F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F2500C"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4F0E6BDF" w:rsidR="00C6483A" w:rsidRPr="002C4D74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2C4D74">
              <w:t xml:space="preserve">Flexible / hybrid working arrangements available </w:t>
            </w:r>
          </w:p>
          <w:p w14:paraId="42E1A898" w14:textId="77777777" w:rsidR="00CD2F7A" w:rsidRPr="002C4D74" w:rsidRDefault="00CD2F7A" w:rsidP="002C4D74">
            <w:pPr>
              <w:numPr>
                <w:ilvl w:val="0"/>
                <w:numId w:val="9"/>
              </w:numPr>
              <w:spacing w:line="276" w:lineRule="auto"/>
            </w:pPr>
            <w:r w:rsidRPr="002C4D74">
              <w:t xml:space="preserve">Extensive employee benefits platform including discounted shopping, car leasing, gym memberships, wellbeing hub and Employee Assistance </w:t>
            </w:r>
            <w:proofErr w:type="spellStart"/>
            <w:r w:rsidRPr="002C4D74">
              <w:t>Programme</w:t>
            </w:r>
            <w:proofErr w:type="spellEnd"/>
            <w:r w:rsidRPr="002C4D74">
              <w:t>.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1962F7" w14:paraId="50834A06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AE3F801" w:rsidR="001962F7" w:rsidRPr="00E7121F" w:rsidRDefault="001962F7" w:rsidP="001962F7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1962F7" w14:paraId="553AA05E" w14:textId="77777777" w:rsidTr="00F2500C">
        <w:tc>
          <w:tcPr>
            <w:tcW w:w="10065" w:type="dxa"/>
            <w:gridSpan w:val="2"/>
          </w:tcPr>
          <w:p w14:paraId="2385B15B" w14:textId="630F7611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t xml:space="preserve">The Simpler Recycling Engagement Officer will support Halton Borough Council’s transition to the Government’s </w:t>
            </w:r>
            <w:r w:rsidRPr="003F2F23">
              <w:rPr>
                <w:b/>
                <w:bCs/>
              </w:rPr>
              <w:t>Simpler Recycling</w:t>
            </w:r>
            <w:r w:rsidRPr="003F2F23">
              <w:t xml:space="preserve"> reforms by delivering resident engagement, community education, </w:t>
            </w:r>
            <w:proofErr w:type="spellStart"/>
            <w:r w:rsidRPr="003F2F23">
              <w:t>behaviour</w:t>
            </w:r>
            <w:proofErr w:type="spellEnd"/>
            <w:r w:rsidRPr="003F2F23">
              <w:noBreakHyphen/>
              <w:t>change activities, monitoring, and communications designed to increase recycling, reduce contamination, and help roll out new services including food waste collections.</w:t>
            </w:r>
          </w:p>
          <w:p w14:paraId="082ED5FD" w14:textId="2F28DADB" w:rsidR="00CA2588" w:rsidRPr="003F2F23" w:rsidRDefault="00CA2588" w:rsidP="00CA2588">
            <w:pPr>
              <w:spacing w:after="160" w:line="278" w:lineRule="auto"/>
            </w:pPr>
            <w:r w:rsidRPr="003F2F23">
              <w:lastRenderedPageBreak/>
              <w:t xml:space="preserve">The post sits within the </w:t>
            </w:r>
            <w:proofErr w:type="spellStart"/>
            <w:r w:rsidRPr="003F2F23">
              <w:rPr>
                <w:b/>
                <w:bCs/>
              </w:rPr>
              <w:t>Behavioural</w:t>
            </w:r>
            <w:proofErr w:type="spellEnd"/>
            <w:r w:rsidRPr="003F2F23">
              <w:rPr>
                <w:b/>
                <w:bCs/>
              </w:rPr>
              <w:t xml:space="preserve"> Change Team</w:t>
            </w:r>
            <w:r w:rsidRPr="003F2F23">
              <w:t xml:space="preserve">, reporting to the </w:t>
            </w:r>
            <w:proofErr w:type="spellStart"/>
            <w:r w:rsidRPr="003F2F23">
              <w:t>Behavioural</w:t>
            </w:r>
            <w:proofErr w:type="spellEnd"/>
            <w:r w:rsidRPr="003F2F23">
              <w:t xml:space="preserve"> Change Manager, alongside Engagement Officers, Apprentices, and Business Development/Contracts Officers. The role links operationally to Technical &amp; Compliance, and Performance, Data &amp; Contracts teams.</w:t>
            </w:r>
          </w:p>
          <w:p w14:paraId="2E37D793" w14:textId="375D6BB7" w:rsidR="00847548" w:rsidRDefault="008F68AA" w:rsidP="00074885">
            <w:pPr>
              <w:spacing w:after="160" w:line="278" w:lineRule="auto"/>
            </w:pPr>
            <w:r w:rsidRPr="00163F55">
              <w:t xml:space="preserve">Your </w:t>
            </w:r>
            <w:r w:rsidR="00074885">
              <w:t>k</w:t>
            </w:r>
            <w:r w:rsidR="00CA2588" w:rsidRPr="00163F55">
              <w:t xml:space="preserve">ey </w:t>
            </w:r>
            <w:r w:rsidR="00074885">
              <w:t>d</w:t>
            </w:r>
            <w:r w:rsidR="00CA2588" w:rsidRPr="00163F55">
              <w:t xml:space="preserve">uties &amp; </w:t>
            </w:r>
            <w:r w:rsidR="00074885">
              <w:t>r</w:t>
            </w:r>
            <w:r w:rsidR="00CA2588" w:rsidRPr="00163F55">
              <w:t>esponsibilities</w:t>
            </w:r>
            <w:r w:rsidRPr="00163F55">
              <w:t xml:space="preserve"> include</w:t>
            </w:r>
            <w:r w:rsidR="00847548">
              <w:t>:</w:t>
            </w:r>
          </w:p>
          <w:p w14:paraId="746BE48A" w14:textId="48FE825A" w:rsidR="00855D05" w:rsidRPr="00163F55" w:rsidRDefault="00074885" w:rsidP="00074885">
            <w:pPr>
              <w:spacing w:after="160" w:line="278" w:lineRule="auto"/>
              <w:rPr>
                <w:b/>
                <w:bCs/>
              </w:rPr>
            </w:pPr>
            <w:r w:rsidRPr="00163F55">
              <w:t xml:space="preserve"> </w:t>
            </w:r>
            <w:r w:rsidR="00CA2588" w:rsidRPr="00847548">
              <w:rPr>
                <w:b/>
                <w:bCs/>
              </w:rPr>
              <w:t xml:space="preserve">Resident Engagement &amp; </w:t>
            </w:r>
            <w:proofErr w:type="spellStart"/>
            <w:r w:rsidR="00CA2588" w:rsidRPr="00847548">
              <w:rPr>
                <w:b/>
                <w:bCs/>
              </w:rPr>
              <w:t>Behaviour</w:t>
            </w:r>
            <w:proofErr w:type="spellEnd"/>
            <w:r w:rsidR="00CA2588" w:rsidRPr="00847548">
              <w:rPr>
                <w:b/>
                <w:bCs/>
              </w:rPr>
              <w:t xml:space="preserve"> Chang</w:t>
            </w:r>
            <w:r w:rsidR="00847548" w:rsidRPr="00163F55">
              <w:rPr>
                <w:b/>
                <w:bCs/>
              </w:rPr>
              <w:t>e:</w:t>
            </w:r>
          </w:p>
          <w:p w14:paraId="279760E5" w14:textId="493EC955" w:rsidR="00855D05" w:rsidRDefault="00FC5C59" w:rsidP="00163F55">
            <w:pPr>
              <w:pStyle w:val="ListParagraph"/>
              <w:numPr>
                <w:ilvl w:val="0"/>
                <w:numId w:val="35"/>
              </w:numPr>
              <w:spacing w:after="160" w:line="278" w:lineRule="auto"/>
            </w:pPr>
            <w:r>
              <w:t>D</w:t>
            </w:r>
            <w:r w:rsidR="00CA2588" w:rsidRPr="00074885">
              <w:t>eliver</w:t>
            </w:r>
            <w:r w:rsidR="00074885">
              <w:t xml:space="preserve">ing </w:t>
            </w:r>
            <w:r w:rsidR="00CA2588" w:rsidRPr="003F2F23">
              <w:t xml:space="preserve">educational and promotional campaigns to increase recycling and improve compliance. </w:t>
            </w:r>
            <w:r w:rsidR="00873E1E" w:rsidRPr="003F2F23">
              <w:t xml:space="preserve"> </w:t>
            </w:r>
          </w:p>
          <w:p w14:paraId="1576BBDA" w14:textId="77777777" w:rsidR="0044451E" w:rsidRPr="003F2F23" w:rsidRDefault="0044451E" w:rsidP="0044451E">
            <w:pPr>
              <w:pStyle w:val="ListParagraph"/>
              <w:spacing w:after="160" w:line="278" w:lineRule="auto"/>
              <w:ind w:left="780"/>
            </w:pPr>
          </w:p>
          <w:p w14:paraId="47D5189F" w14:textId="79E24B42" w:rsidR="00CA2588" w:rsidRPr="003F2F23" w:rsidRDefault="00FC5C59" w:rsidP="00163F55">
            <w:pPr>
              <w:pStyle w:val="ListParagraph"/>
              <w:numPr>
                <w:ilvl w:val="0"/>
                <w:numId w:val="35"/>
              </w:numPr>
              <w:spacing w:after="160" w:line="278" w:lineRule="auto"/>
            </w:pPr>
            <w:r>
              <w:t>E</w:t>
            </w:r>
            <w:r w:rsidR="00CA2588" w:rsidRPr="003F2F23">
              <w:t>ngag</w:t>
            </w:r>
            <w:r w:rsidR="00855D05">
              <w:t>ing</w:t>
            </w:r>
            <w:r w:rsidR="00CA2588" w:rsidRPr="003F2F23">
              <w:t xml:space="preserve"> directly with residents through door</w:t>
            </w:r>
            <w:r w:rsidR="00CA2588" w:rsidRPr="003F2F23">
              <w:noBreakHyphen/>
              <w:t>knocking, follow</w:t>
            </w:r>
            <w:r w:rsidR="00CA2588" w:rsidRPr="003F2F23">
              <w:noBreakHyphen/>
              <w:t>up visits, and field monitoring to resolve recycling issues and build confidence in new services such as food waste collections.</w:t>
            </w:r>
          </w:p>
          <w:p w14:paraId="551E764F" w14:textId="796E1816" w:rsidR="00CA2588" w:rsidRPr="003F2F23" w:rsidRDefault="00FC5C59" w:rsidP="00CA2588">
            <w:pPr>
              <w:numPr>
                <w:ilvl w:val="0"/>
                <w:numId w:val="24"/>
              </w:numPr>
              <w:spacing w:after="160" w:line="278" w:lineRule="auto"/>
            </w:pPr>
            <w:r>
              <w:t>V</w:t>
            </w:r>
            <w:r w:rsidR="00CA2588" w:rsidRPr="003F2F23">
              <w:t>isit</w:t>
            </w:r>
            <w:r w:rsidR="00855D05">
              <w:t>ing</w:t>
            </w:r>
            <w:r w:rsidR="00CA2588" w:rsidRPr="003F2F23">
              <w:t xml:space="preserve"> households and </w:t>
            </w:r>
            <w:r w:rsidR="000851FC">
              <w:t>community</w:t>
            </w:r>
            <w:r w:rsidR="00CA2588" w:rsidRPr="003F2F23">
              <w:t xml:space="preserve"> groups</w:t>
            </w:r>
            <w:r w:rsidR="000851FC">
              <w:t xml:space="preserve"> and other stakeholders such as housing associations,</w:t>
            </w:r>
            <w:r w:rsidR="00CA2588" w:rsidRPr="003F2F23">
              <w:t xml:space="preserve"> to reduce contamination and increase participation. </w:t>
            </w:r>
          </w:p>
          <w:p w14:paraId="7AF14267" w14:textId="10D9DFE7" w:rsidR="00CA2588" w:rsidRPr="003F2F23" w:rsidRDefault="00FC5C59" w:rsidP="00CA2588">
            <w:pPr>
              <w:numPr>
                <w:ilvl w:val="0"/>
                <w:numId w:val="24"/>
              </w:numPr>
              <w:spacing w:after="160" w:line="278" w:lineRule="auto"/>
            </w:pPr>
            <w:r>
              <w:t>R</w:t>
            </w:r>
            <w:r w:rsidR="00CA2588" w:rsidRPr="003F2F23">
              <w:t>ais</w:t>
            </w:r>
            <w:r w:rsidR="00855D05">
              <w:t>ing</w:t>
            </w:r>
            <w:r w:rsidR="00CA2588" w:rsidRPr="003F2F23">
              <w:t xml:space="preserve"> instances of non</w:t>
            </w:r>
            <w:r w:rsidR="00CA2588" w:rsidRPr="003F2F23">
              <w:noBreakHyphen/>
              <w:t>compliance, explain corrective actions, and support</w:t>
            </w:r>
            <w:r w:rsidR="00855D05">
              <w:t>ing</w:t>
            </w:r>
            <w:r w:rsidR="00CA2588" w:rsidRPr="003F2F23">
              <w:t xml:space="preserve"> </w:t>
            </w:r>
            <w:proofErr w:type="spellStart"/>
            <w:r w:rsidR="00CA2588" w:rsidRPr="003F2F23">
              <w:t>behaviour</w:t>
            </w:r>
            <w:proofErr w:type="spellEnd"/>
            <w:r w:rsidR="00CA2588" w:rsidRPr="003F2F23">
              <w:t xml:space="preserve"> change. </w:t>
            </w:r>
          </w:p>
          <w:p w14:paraId="148D64D4" w14:textId="6DE4C73F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rPr>
                <w:b/>
                <w:bCs/>
              </w:rPr>
              <w:t>Education, Outreach &amp; Community Liaison</w:t>
            </w:r>
          </w:p>
          <w:p w14:paraId="0F61D2CA" w14:textId="57CAEC53" w:rsidR="00CA2588" w:rsidRPr="003F2F23" w:rsidRDefault="00CA2588" w:rsidP="00CA2588">
            <w:pPr>
              <w:numPr>
                <w:ilvl w:val="0"/>
                <w:numId w:val="25"/>
              </w:numPr>
              <w:spacing w:after="160" w:line="278" w:lineRule="auto"/>
            </w:pPr>
            <w:r w:rsidRPr="003F2F23">
              <w:t xml:space="preserve">Deliver presentations, assemblies, school sessions, community talks, and attend local roadshows and events. </w:t>
            </w:r>
          </w:p>
          <w:p w14:paraId="36E04495" w14:textId="1ED910C9" w:rsidR="00CA2588" w:rsidRPr="003F2F23" w:rsidRDefault="00CA2588" w:rsidP="00CA2588">
            <w:pPr>
              <w:numPr>
                <w:ilvl w:val="0"/>
                <w:numId w:val="25"/>
              </w:numPr>
              <w:spacing w:after="160" w:line="278" w:lineRule="auto"/>
            </w:pPr>
            <w:r w:rsidRPr="003F2F23">
              <w:t xml:space="preserve">Promote Halton’s environmental awareness initiatives and support wider sustainability projects. </w:t>
            </w:r>
          </w:p>
          <w:p w14:paraId="54B3E09E" w14:textId="0865A053" w:rsidR="00CA2588" w:rsidRPr="003F2F23" w:rsidRDefault="00CA2588" w:rsidP="00CA2588">
            <w:pPr>
              <w:numPr>
                <w:ilvl w:val="0"/>
                <w:numId w:val="25"/>
              </w:numPr>
              <w:spacing w:after="160" w:line="278" w:lineRule="auto"/>
            </w:pPr>
            <w:r w:rsidRPr="003F2F23">
              <w:t xml:space="preserve">Prepare educational materials for schools, local groups, and council staff. </w:t>
            </w:r>
          </w:p>
          <w:p w14:paraId="53F99E8F" w14:textId="02975228" w:rsidR="00CA2588" w:rsidRPr="003F2F23" w:rsidRDefault="00CA2588" w:rsidP="002413B1">
            <w:pPr>
              <w:numPr>
                <w:ilvl w:val="0"/>
                <w:numId w:val="25"/>
              </w:numPr>
              <w:spacing w:after="160" w:line="278" w:lineRule="auto"/>
            </w:pPr>
            <w:r w:rsidRPr="003F2F23">
              <w:t xml:space="preserve">Build and maintain positive relationships with residents, businesses, social landlords, and community </w:t>
            </w:r>
            <w:proofErr w:type="spellStart"/>
            <w:r w:rsidRPr="003F2F23">
              <w:t>organisations</w:t>
            </w:r>
            <w:proofErr w:type="spellEnd"/>
            <w:r w:rsidRPr="003F2F23">
              <w:t xml:space="preserve">. </w:t>
            </w:r>
          </w:p>
          <w:p w14:paraId="2A44C1CC" w14:textId="7CBCC0BB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rPr>
                <w:b/>
                <w:bCs/>
              </w:rPr>
              <w:t>Monitoring, Data &amp; Performance Insight</w:t>
            </w:r>
          </w:p>
          <w:p w14:paraId="2ACB6D87" w14:textId="03E033A8" w:rsidR="00CA2588" w:rsidRPr="003F2F23" w:rsidRDefault="00CA2588" w:rsidP="00CA2588">
            <w:pPr>
              <w:numPr>
                <w:ilvl w:val="0"/>
                <w:numId w:val="26"/>
              </w:numPr>
              <w:spacing w:after="160" w:line="278" w:lineRule="auto"/>
            </w:pPr>
            <w:r w:rsidRPr="003F2F23">
              <w:t xml:space="preserve">Monitor </w:t>
            </w:r>
            <w:proofErr w:type="spellStart"/>
            <w:r w:rsidRPr="003F2F23">
              <w:t>kerbside</w:t>
            </w:r>
            <w:proofErr w:type="spellEnd"/>
            <w:r w:rsidRPr="003F2F23">
              <w:t xml:space="preserve"> recycling for contamination and provide corrective advice. </w:t>
            </w:r>
          </w:p>
          <w:p w14:paraId="59359348" w14:textId="4B2A62B6" w:rsidR="00CA2588" w:rsidRPr="003F2F23" w:rsidRDefault="00CA2588" w:rsidP="00CA2588">
            <w:pPr>
              <w:numPr>
                <w:ilvl w:val="0"/>
                <w:numId w:val="26"/>
              </w:numPr>
              <w:spacing w:after="160" w:line="278" w:lineRule="auto"/>
            </w:pPr>
            <w:r w:rsidRPr="003F2F23">
              <w:t xml:space="preserve">Conduct recycling audits, bin checks, composition sampling, contamination verification, and apply stickers where required. </w:t>
            </w:r>
          </w:p>
          <w:p w14:paraId="776016AE" w14:textId="3419C02D" w:rsidR="00CA2588" w:rsidRPr="003F2F23" w:rsidRDefault="00CA2588" w:rsidP="00CA2588">
            <w:pPr>
              <w:numPr>
                <w:ilvl w:val="0"/>
                <w:numId w:val="26"/>
              </w:numPr>
              <w:spacing w:after="160" w:line="278" w:lineRule="auto"/>
            </w:pPr>
            <w:proofErr w:type="spellStart"/>
            <w:r w:rsidRPr="003F2F23">
              <w:t>Analyse</w:t>
            </w:r>
            <w:proofErr w:type="spellEnd"/>
            <w:r w:rsidRPr="003F2F23">
              <w:t xml:space="preserve"> participation data and contamination trends to identify underperforming areas and assist in developing targeted improvement plans. </w:t>
            </w:r>
          </w:p>
          <w:p w14:paraId="5A84F92E" w14:textId="10C0FFFB" w:rsidR="00CA2588" w:rsidRPr="003F2F23" w:rsidRDefault="00CA2588" w:rsidP="00CA2588">
            <w:pPr>
              <w:numPr>
                <w:ilvl w:val="0"/>
                <w:numId w:val="26"/>
              </w:numPr>
              <w:spacing w:after="160" w:line="278" w:lineRule="auto"/>
            </w:pPr>
            <w:r w:rsidRPr="003F2F23">
              <w:t xml:space="preserve">Assist with performance monitoring and reporting. </w:t>
            </w:r>
          </w:p>
          <w:p w14:paraId="3A5849F4" w14:textId="703AC815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rPr>
                <w:b/>
                <w:bCs/>
              </w:rPr>
              <w:t>Communications &amp; Campaign Development</w:t>
            </w:r>
          </w:p>
          <w:p w14:paraId="6819F339" w14:textId="03F0C42B" w:rsidR="00CA2588" w:rsidRPr="003F2F23" w:rsidRDefault="00CA2588" w:rsidP="00CA2588">
            <w:pPr>
              <w:numPr>
                <w:ilvl w:val="0"/>
                <w:numId w:val="27"/>
              </w:numPr>
              <w:spacing w:after="160" w:line="278" w:lineRule="auto"/>
            </w:pPr>
            <w:r w:rsidRPr="003F2F23">
              <w:t xml:space="preserve">Prepare clear, accessible promotional materials, publicity content, and update web pages related to Halton’s recycling and waste services. </w:t>
            </w:r>
          </w:p>
          <w:p w14:paraId="4694CCE4" w14:textId="5A6C8658" w:rsidR="00CA2588" w:rsidRPr="003F2F23" w:rsidRDefault="00CA2588" w:rsidP="00CA2588">
            <w:pPr>
              <w:numPr>
                <w:ilvl w:val="0"/>
                <w:numId w:val="27"/>
              </w:numPr>
              <w:spacing w:after="160" w:line="278" w:lineRule="auto"/>
            </w:pPr>
            <w:r w:rsidRPr="003F2F23">
              <w:t>Support design and delivery of recycling campaigns and environmental awareness initiatives.</w:t>
            </w:r>
            <w:r w:rsidR="00D954FC" w:rsidRPr="003F2F23">
              <w:t xml:space="preserve"> </w:t>
            </w:r>
          </w:p>
          <w:p w14:paraId="6D0FAB23" w14:textId="2B57559F" w:rsidR="00CA2588" w:rsidRPr="003F2F23" w:rsidRDefault="00CA2588" w:rsidP="00CA2588">
            <w:pPr>
              <w:numPr>
                <w:ilvl w:val="0"/>
                <w:numId w:val="27"/>
              </w:numPr>
              <w:spacing w:after="160" w:line="278" w:lineRule="auto"/>
            </w:pPr>
            <w:r w:rsidRPr="003F2F23">
              <w:t xml:space="preserve">Contribute creative ideas to engagement </w:t>
            </w:r>
            <w:proofErr w:type="spellStart"/>
            <w:r w:rsidRPr="003F2F23">
              <w:t>programmes</w:t>
            </w:r>
            <w:proofErr w:type="spellEnd"/>
            <w:r w:rsidRPr="003F2F23">
              <w:t xml:space="preserve"> and </w:t>
            </w:r>
            <w:proofErr w:type="spellStart"/>
            <w:r w:rsidRPr="003F2F23">
              <w:t>behaviour</w:t>
            </w:r>
            <w:proofErr w:type="spellEnd"/>
            <w:r w:rsidRPr="003F2F23">
              <w:noBreakHyphen/>
              <w:t>change activities.</w:t>
            </w:r>
            <w:r w:rsidR="00D954FC" w:rsidRPr="003F2F23">
              <w:t xml:space="preserve"> </w:t>
            </w:r>
          </w:p>
          <w:p w14:paraId="0D255F92" w14:textId="1A1ABB1A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rPr>
                <w:b/>
                <w:bCs/>
              </w:rPr>
              <w:t>Customer Service &amp; Operational Support</w:t>
            </w:r>
          </w:p>
          <w:p w14:paraId="6DD00F45" w14:textId="1DE9666E" w:rsidR="00CA2588" w:rsidRPr="003F2F23" w:rsidRDefault="00CA2588" w:rsidP="00CA2588">
            <w:pPr>
              <w:numPr>
                <w:ilvl w:val="0"/>
                <w:numId w:val="28"/>
              </w:numPr>
              <w:spacing w:after="160" w:line="278" w:lineRule="auto"/>
            </w:pPr>
            <w:r w:rsidRPr="003F2F23">
              <w:t xml:space="preserve">Respond promptly to public enquiries and recycling-related complaints. </w:t>
            </w:r>
          </w:p>
          <w:p w14:paraId="61E6C2D9" w14:textId="1E0B5903" w:rsidR="00CA2588" w:rsidRPr="003F2F23" w:rsidRDefault="00CA2588" w:rsidP="00CA2588">
            <w:pPr>
              <w:numPr>
                <w:ilvl w:val="0"/>
                <w:numId w:val="28"/>
              </w:numPr>
              <w:spacing w:after="160" w:line="278" w:lineRule="auto"/>
            </w:pPr>
            <w:r w:rsidRPr="003F2F23">
              <w:t xml:space="preserve">Work closely with refuse collection teams and Waste Management Officers to resolve operational issues and reduce contamination. </w:t>
            </w:r>
          </w:p>
          <w:p w14:paraId="349E5AE0" w14:textId="66758E17" w:rsidR="00CA2588" w:rsidRPr="003F2F23" w:rsidRDefault="00CA2588" w:rsidP="00CA2588">
            <w:pPr>
              <w:numPr>
                <w:ilvl w:val="0"/>
                <w:numId w:val="28"/>
              </w:numPr>
              <w:spacing w:after="160" w:line="278" w:lineRule="auto"/>
            </w:pPr>
            <w:r w:rsidRPr="003F2F23">
              <w:t xml:space="preserve">Provide training to staff on waste/recycling processes and service expectations. </w:t>
            </w:r>
          </w:p>
          <w:p w14:paraId="3A111306" w14:textId="0E889676" w:rsidR="00CA2588" w:rsidRPr="003F2F23" w:rsidRDefault="00CA2588" w:rsidP="00CA2588">
            <w:pPr>
              <w:spacing w:after="160" w:line="278" w:lineRule="auto"/>
              <w:rPr>
                <w:b/>
                <w:bCs/>
              </w:rPr>
            </w:pPr>
            <w:r w:rsidRPr="003F2F23">
              <w:rPr>
                <w:b/>
                <w:bCs/>
              </w:rPr>
              <w:t>Legislative Awareness</w:t>
            </w:r>
          </w:p>
          <w:p w14:paraId="3C13AA3E" w14:textId="5AEDD740" w:rsidR="00CA2588" w:rsidRPr="003F2F23" w:rsidRDefault="00CA2588" w:rsidP="00CA2588">
            <w:pPr>
              <w:numPr>
                <w:ilvl w:val="0"/>
                <w:numId w:val="29"/>
              </w:numPr>
              <w:spacing w:after="160" w:line="278" w:lineRule="auto"/>
            </w:pPr>
            <w:r w:rsidRPr="003F2F23">
              <w:t>Maintain up-to-date knowledge of waste legislation and simpler recycling requirements, including mandatory food waste collection</w:t>
            </w:r>
            <w:r w:rsidR="00607BBF">
              <w:t xml:space="preserve"> and proposed changes due to come into force in 2027.</w:t>
            </w:r>
            <w:r w:rsidR="00607BBF" w:rsidRPr="003F2F23">
              <w:t xml:space="preserve"> </w:t>
            </w:r>
          </w:p>
          <w:p w14:paraId="5976D6ED" w14:textId="644A02CE" w:rsidR="00CA2588" w:rsidRPr="003F2F23" w:rsidRDefault="00CA2588" w:rsidP="00CA2588">
            <w:pPr>
              <w:numPr>
                <w:ilvl w:val="0"/>
                <w:numId w:val="29"/>
              </w:numPr>
              <w:spacing w:after="160" w:line="278" w:lineRule="auto"/>
            </w:pPr>
            <w:r w:rsidRPr="003F2F23">
              <w:t xml:space="preserve">Explain relevant policy implications to residents, businesses, and stakeholders. </w:t>
            </w:r>
          </w:p>
          <w:p w14:paraId="23F2A4D4" w14:textId="13CB2C8A" w:rsidR="00CA2588" w:rsidRPr="003F2F23" w:rsidRDefault="00CA2588" w:rsidP="00CA2588">
            <w:pPr>
              <w:numPr>
                <w:ilvl w:val="0"/>
                <w:numId w:val="34"/>
              </w:numPr>
              <w:spacing w:after="160" w:line="278" w:lineRule="auto"/>
            </w:pPr>
            <w:r w:rsidRPr="003F2F23">
              <w:t xml:space="preserve">Must comply with data protection and health &amp; safety requirements. </w:t>
            </w:r>
          </w:p>
          <w:p w14:paraId="2EAA0BF8" w14:textId="77777777" w:rsidR="00CA2588" w:rsidRDefault="00CA2588" w:rsidP="00CA2588"/>
          <w:p w14:paraId="57BBA876" w14:textId="18392D48" w:rsidR="005E75A5" w:rsidRDefault="005E75A5" w:rsidP="008A608F">
            <w:pPr>
              <w:spacing w:line="276" w:lineRule="auto"/>
            </w:pPr>
          </w:p>
        </w:tc>
      </w:tr>
      <w:tr w:rsidR="00365C93" w14:paraId="052D3F24" w14:textId="77777777" w:rsidTr="00F2500C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A940FA7" w:rsidR="008B4824" w:rsidRPr="008B4824" w:rsidRDefault="00464888" w:rsidP="008B4824">
            <w:pPr>
              <w:pStyle w:val="Heading1"/>
              <w:spacing w:line="360" w:lineRule="auto"/>
            </w:pPr>
            <w:r>
              <w:lastRenderedPageBreak/>
              <w:t>About You</w:t>
            </w:r>
            <w:r w:rsidR="008B4824">
              <w:t xml:space="preserve"> </w:t>
            </w:r>
          </w:p>
        </w:tc>
      </w:tr>
    </w:tbl>
    <w:p w14:paraId="28B1E6E2" w14:textId="0B57BC92" w:rsidR="009867FD" w:rsidRDefault="008B4824" w:rsidP="008B4824">
      <w:pPr>
        <w:spacing w:after="160" w:line="278" w:lineRule="auto"/>
      </w:pPr>
      <w:r>
        <w:t xml:space="preserve">You will have </w:t>
      </w:r>
      <w:r w:rsidR="00BE6B49" w:rsidRPr="003F2F23">
        <w:t>5 GCSEs (A–C) or equivalent</w:t>
      </w:r>
      <w:r w:rsidR="001E749C">
        <w:t xml:space="preserve"> including </w:t>
      </w:r>
      <w:proofErr w:type="spellStart"/>
      <w:r w:rsidR="001E749C">
        <w:t>maths</w:t>
      </w:r>
      <w:proofErr w:type="spellEnd"/>
      <w:r w:rsidR="001E749C">
        <w:t xml:space="preserve"> and English.</w:t>
      </w:r>
      <w:r>
        <w:t xml:space="preserve"> </w:t>
      </w:r>
      <w:r w:rsidR="00A649DA">
        <w:t xml:space="preserve"> </w:t>
      </w:r>
      <w:r w:rsidR="00F276D7" w:rsidRPr="00FD6C5D">
        <w:t>A</w:t>
      </w:r>
      <w:r w:rsidRPr="00FD6C5D">
        <w:t xml:space="preserve"> qualification in Environmental Studies o</w:t>
      </w:r>
      <w:r w:rsidR="009867FD" w:rsidRPr="00FD6C5D">
        <w:t>r CIWM accredited training</w:t>
      </w:r>
      <w:r w:rsidR="00093CB0" w:rsidRPr="00FD6C5D">
        <w:t xml:space="preserve"> </w:t>
      </w:r>
      <w:r w:rsidR="00F276D7" w:rsidRPr="00FD6C5D">
        <w:t>or to be</w:t>
      </w:r>
      <w:r w:rsidR="001500F8" w:rsidRPr="00FD6C5D">
        <w:t xml:space="preserve"> willing to complete this would be desirable</w:t>
      </w:r>
      <w:r w:rsidR="009867FD" w:rsidRPr="00FD6C5D">
        <w:t>.</w:t>
      </w:r>
    </w:p>
    <w:p w14:paraId="63CA269A" w14:textId="74482B1B" w:rsidR="00BE6B49" w:rsidRPr="003F2F23" w:rsidRDefault="009867FD" w:rsidP="00BE6B49">
      <w:pPr>
        <w:spacing w:after="160" w:line="278" w:lineRule="auto"/>
        <w:rPr>
          <w:b/>
          <w:bCs/>
        </w:rPr>
      </w:pPr>
      <w:r>
        <w:t>In addition you will have</w:t>
      </w:r>
      <w:r w:rsidR="000B07D7">
        <w:t>:</w:t>
      </w:r>
    </w:p>
    <w:p w14:paraId="5D37C453" w14:textId="0FAAA7F1" w:rsidR="00BE6B49" w:rsidRPr="003F2F23" w:rsidRDefault="000B07D7" w:rsidP="00BE6B49">
      <w:pPr>
        <w:numPr>
          <w:ilvl w:val="0"/>
          <w:numId w:val="31"/>
        </w:numPr>
        <w:spacing w:after="160" w:line="278" w:lineRule="auto"/>
      </w:pPr>
      <w:r>
        <w:t>An u</w:t>
      </w:r>
      <w:r w:rsidR="00BE6B49" w:rsidRPr="003F2F23">
        <w:t xml:space="preserve">nderstanding of recycling, waste </w:t>
      </w:r>
      <w:proofErr w:type="spellStart"/>
      <w:r w:rsidR="00BE6B49" w:rsidRPr="003F2F23">
        <w:t>minimisation</w:t>
      </w:r>
      <w:proofErr w:type="spellEnd"/>
      <w:r w:rsidR="00BE6B49" w:rsidRPr="003F2F23">
        <w:t xml:space="preserve">, and sustainability issues. </w:t>
      </w:r>
    </w:p>
    <w:p w14:paraId="3F7390F3" w14:textId="77777777" w:rsidR="00BE6B49" w:rsidRPr="003F2F23" w:rsidRDefault="00BE6B49" w:rsidP="00BE6B49">
      <w:pPr>
        <w:numPr>
          <w:ilvl w:val="0"/>
          <w:numId w:val="31"/>
        </w:numPr>
        <w:spacing w:after="160" w:line="278" w:lineRule="auto"/>
      </w:pPr>
      <w:r w:rsidRPr="003F2F23">
        <w:t xml:space="preserve">Experience in community engagement, education, </w:t>
      </w:r>
      <w:proofErr w:type="spellStart"/>
      <w:r w:rsidRPr="003F2F23">
        <w:t>behaviour</w:t>
      </w:r>
      <w:proofErr w:type="spellEnd"/>
      <w:r w:rsidRPr="003F2F23">
        <w:noBreakHyphen/>
        <w:t>change work, or public-facing roles.</w:t>
      </w:r>
    </w:p>
    <w:p w14:paraId="50A264DC" w14:textId="3ADCF01D" w:rsidR="00BE6B49" w:rsidRPr="003F2F23" w:rsidRDefault="0046179C" w:rsidP="00163F55">
      <w:pPr>
        <w:numPr>
          <w:ilvl w:val="0"/>
          <w:numId w:val="31"/>
        </w:numPr>
        <w:spacing w:after="160" w:line="278" w:lineRule="auto"/>
        <w:rPr>
          <w:b/>
          <w:bCs/>
        </w:rPr>
      </w:pPr>
      <w:r>
        <w:t>The ability to</w:t>
      </w:r>
      <w:r w:rsidR="0011778C">
        <w:t xml:space="preserve"> </w:t>
      </w:r>
      <w:proofErr w:type="spellStart"/>
      <w:r w:rsidR="00BE6B49" w:rsidRPr="003F2F23">
        <w:t>anal</w:t>
      </w:r>
      <w:r w:rsidR="00352ED1">
        <w:t>yse</w:t>
      </w:r>
      <w:proofErr w:type="spellEnd"/>
      <w:r w:rsidR="00352ED1">
        <w:t xml:space="preserve"> </w:t>
      </w:r>
      <w:r w:rsidR="00BE6B49" w:rsidRPr="003F2F23">
        <w:t>data, monitoring participation, or evaluating performance</w:t>
      </w:r>
      <w:r w:rsidR="00BE6B49">
        <w:t>.</w:t>
      </w:r>
    </w:p>
    <w:p w14:paraId="0104356D" w14:textId="77777777" w:rsidR="00BE6B49" w:rsidRPr="003F2F23" w:rsidRDefault="00BE6B49" w:rsidP="00BE6B49">
      <w:pPr>
        <w:numPr>
          <w:ilvl w:val="0"/>
          <w:numId w:val="32"/>
        </w:numPr>
        <w:spacing w:after="160" w:line="278" w:lineRule="auto"/>
      </w:pPr>
      <w:r w:rsidRPr="003F2F23">
        <w:t xml:space="preserve">Strong verbal and written communication skills, with the ability to present confidently to varied audiences. </w:t>
      </w:r>
    </w:p>
    <w:p w14:paraId="1982407C" w14:textId="77777777" w:rsidR="00BE6B49" w:rsidRPr="003F2F23" w:rsidRDefault="00BE6B49" w:rsidP="00BE6B49">
      <w:pPr>
        <w:numPr>
          <w:ilvl w:val="0"/>
          <w:numId w:val="32"/>
        </w:numPr>
        <w:spacing w:after="160" w:line="278" w:lineRule="auto"/>
      </w:pPr>
      <w:r w:rsidRPr="003F2F23">
        <w:t>Excellent relationship</w:t>
      </w:r>
      <w:r w:rsidRPr="003F2F23">
        <w:noBreakHyphen/>
        <w:t xml:space="preserve">building and community engagement skills. </w:t>
      </w:r>
    </w:p>
    <w:p w14:paraId="34F09D21" w14:textId="48F46585" w:rsidR="00BE6B49" w:rsidRPr="003F2F23" w:rsidRDefault="00612731" w:rsidP="00BE6B49">
      <w:pPr>
        <w:numPr>
          <w:ilvl w:val="0"/>
          <w:numId w:val="32"/>
        </w:numPr>
        <w:spacing w:after="160" w:line="278" w:lineRule="auto"/>
      </w:pPr>
      <w:r>
        <w:t>The a</w:t>
      </w:r>
      <w:r w:rsidR="00BE6B49" w:rsidRPr="003F2F23">
        <w:t xml:space="preserve">bility to work creatively and bring new ideas to engagement </w:t>
      </w:r>
      <w:proofErr w:type="spellStart"/>
      <w:r w:rsidR="00BE6B49" w:rsidRPr="003F2F23">
        <w:t>programmes</w:t>
      </w:r>
      <w:proofErr w:type="spellEnd"/>
      <w:r w:rsidR="00BE6B49" w:rsidRPr="003F2F23">
        <w:t xml:space="preserve">. </w:t>
      </w:r>
    </w:p>
    <w:p w14:paraId="0DC8D64B" w14:textId="77777777" w:rsidR="00BE6B49" w:rsidRPr="003F2F23" w:rsidRDefault="00BE6B49" w:rsidP="00BE6B49">
      <w:pPr>
        <w:numPr>
          <w:ilvl w:val="0"/>
          <w:numId w:val="32"/>
        </w:numPr>
        <w:spacing w:after="160" w:line="278" w:lineRule="auto"/>
      </w:pPr>
      <w:r w:rsidRPr="003F2F23">
        <w:t xml:space="preserve">Proficiency in Microsoft Office (Outlook, Word, Excel). </w:t>
      </w:r>
    </w:p>
    <w:p w14:paraId="6CD1A82A" w14:textId="62E7891D" w:rsidR="00BE6B49" w:rsidRPr="003F2F23" w:rsidRDefault="00612731" w:rsidP="00BE6B49">
      <w:pPr>
        <w:numPr>
          <w:ilvl w:val="0"/>
          <w:numId w:val="32"/>
        </w:numPr>
        <w:spacing w:after="160" w:line="278" w:lineRule="auto"/>
      </w:pPr>
      <w:r>
        <w:t>The a</w:t>
      </w:r>
      <w:r w:rsidR="00BE6B49" w:rsidRPr="003F2F23">
        <w:t>bility to manage a busy, mobile workload with minimal supervision.</w:t>
      </w:r>
    </w:p>
    <w:p w14:paraId="14B01348" w14:textId="1A515369" w:rsidR="00BE6B49" w:rsidRPr="003F2F23" w:rsidRDefault="00612731" w:rsidP="00163F55">
      <w:pPr>
        <w:numPr>
          <w:ilvl w:val="0"/>
          <w:numId w:val="32"/>
        </w:numPr>
        <w:spacing w:after="160" w:line="278" w:lineRule="auto"/>
        <w:rPr>
          <w:b/>
          <w:bCs/>
        </w:rPr>
      </w:pPr>
      <w:r>
        <w:t>The a</w:t>
      </w:r>
      <w:r w:rsidR="00BE6B49" w:rsidRPr="003F2F23">
        <w:t xml:space="preserve">bility to work outside normal hours, including evenings and weekends. </w:t>
      </w:r>
    </w:p>
    <w:p w14:paraId="41E064C8" w14:textId="3CF9AEAC" w:rsidR="00BE6B49" w:rsidRPr="003F2F23" w:rsidRDefault="00612731" w:rsidP="00BE6B49">
      <w:pPr>
        <w:numPr>
          <w:ilvl w:val="0"/>
          <w:numId w:val="33"/>
        </w:numPr>
        <w:spacing w:after="160" w:line="278" w:lineRule="auto"/>
      </w:pPr>
      <w:r>
        <w:t>A p</w:t>
      </w:r>
      <w:r w:rsidR="00BE6B49" w:rsidRPr="003F2F23">
        <w:t>ositive, confident</w:t>
      </w:r>
      <w:r w:rsidR="008716ED">
        <w:t xml:space="preserve"> manner</w:t>
      </w:r>
      <w:r w:rsidR="00BE6B49" w:rsidRPr="003F2F23">
        <w:t>, and approachable when working with residents and partners.</w:t>
      </w:r>
    </w:p>
    <w:p w14:paraId="58872C43" w14:textId="77777777" w:rsidR="00BE6B49" w:rsidRPr="003F2F23" w:rsidRDefault="00BE6B49" w:rsidP="00BE6B49">
      <w:pPr>
        <w:numPr>
          <w:ilvl w:val="0"/>
          <w:numId w:val="33"/>
        </w:numPr>
        <w:spacing w:after="160" w:line="278" w:lineRule="auto"/>
      </w:pPr>
      <w:r w:rsidRPr="003F2F23">
        <w:t>Resilient, adaptable, and comfortable working outdoors in all weather.</w:t>
      </w:r>
    </w:p>
    <w:p w14:paraId="538553B1" w14:textId="2DE0BDF8" w:rsidR="00BE6B49" w:rsidRDefault="00F8331B" w:rsidP="00BE6B49">
      <w:pPr>
        <w:numPr>
          <w:ilvl w:val="0"/>
          <w:numId w:val="33"/>
        </w:numPr>
        <w:spacing w:after="160" w:line="278" w:lineRule="auto"/>
      </w:pPr>
      <w:r>
        <w:t>A c</w:t>
      </w:r>
      <w:r w:rsidR="00BE6B49" w:rsidRPr="003F2F23">
        <w:t>ommitment to sustainability, circular economy principles, and environmental improvement.</w:t>
      </w:r>
    </w:p>
    <w:p w14:paraId="58952EFE" w14:textId="77777777" w:rsidR="009815C3" w:rsidRPr="009815C3" w:rsidRDefault="009815C3" w:rsidP="009815C3">
      <w:pPr>
        <w:spacing w:after="160" w:line="278" w:lineRule="auto"/>
        <w:ind w:left="720"/>
      </w:pPr>
    </w:p>
    <w:p w14:paraId="371203FE" w14:textId="731BACEB" w:rsidR="00F2500C" w:rsidRDefault="00C61ED1" w:rsidP="00163F55">
      <w:pPr>
        <w:spacing w:after="160" w:line="278" w:lineRule="auto"/>
      </w:pPr>
      <w:r>
        <w:t>This r</w:t>
      </w:r>
      <w:r w:rsidR="00BE6B49" w:rsidRPr="003F2F23">
        <w:t xml:space="preserve">ole involves substantial outdoor work, walking between properties, and engaging with residents across varied </w:t>
      </w:r>
      <w:proofErr w:type="spellStart"/>
      <w:r w:rsidR="00BE6B49" w:rsidRPr="003F2F23">
        <w:t>neighbourhoods</w:t>
      </w:r>
      <w:proofErr w:type="spellEnd"/>
      <w:r w:rsidR="00BE6B49" w:rsidRPr="003F2F23">
        <w:t>.</w:t>
      </w:r>
      <w:r>
        <w:t xml:space="preserve"> </w:t>
      </w:r>
      <w:r w:rsidR="001E01C7">
        <w:t xml:space="preserve"> </w:t>
      </w:r>
      <w:r>
        <w:t>It also requires o</w:t>
      </w:r>
      <w:r w:rsidR="00BE6B49" w:rsidRPr="003F2F23">
        <w:t xml:space="preserve">ccasional attendance at community meetings, events, and school sessions outside normal office hours. </w:t>
      </w:r>
    </w:p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65"/>
        <w:gridCol w:w="2245"/>
        <w:gridCol w:w="157"/>
      </w:tblGrid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</w:tcPr>
          <w:p w14:paraId="42428A88" w14:textId="77777777" w:rsidR="00037E74" w:rsidRDefault="00037E74" w:rsidP="00FE52AB">
            <w:pPr>
              <w:spacing w:line="276" w:lineRule="auto"/>
            </w:pPr>
          </w:p>
          <w:p w14:paraId="6A36225B" w14:textId="140B23B4" w:rsidR="00EC745A" w:rsidRPr="00EC745A" w:rsidRDefault="00EC745A" w:rsidP="00FE52AB">
            <w:pPr>
              <w:spacing w:line="276" w:lineRule="auto"/>
            </w:pPr>
            <w:r>
              <w:t>As this role involves regular travel across the borough and sometimes further afield, a driving license and access to a vehicle are essential requirements.  Where appropriate, reasonable adjustments will be made in accordance with the provisions of the Equality Act.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footerReference w:type="default" r:id="rId14"/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84DA7" w14:textId="77777777" w:rsidR="00E02C47" w:rsidRDefault="00E02C47" w:rsidP="00BC73FC">
      <w:r>
        <w:separator/>
      </w:r>
    </w:p>
  </w:endnote>
  <w:endnote w:type="continuationSeparator" w:id="0">
    <w:p w14:paraId="67CCBB3F" w14:textId="77777777" w:rsidR="00E02C47" w:rsidRDefault="00E02C47" w:rsidP="00BC73FC">
      <w:r>
        <w:continuationSeparator/>
      </w:r>
    </w:p>
  </w:endnote>
  <w:endnote w:type="continuationNotice" w:id="1">
    <w:p w14:paraId="6C506323" w14:textId="77777777" w:rsidR="00E02C47" w:rsidRDefault="00E02C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6050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FB5CCC" w14:textId="6B1FB40E" w:rsidR="00607BBF" w:rsidRDefault="00607B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E41792" w14:textId="77777777" w:rsidR="00607BBF" w:rsidRDefault="00607B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38CE3" w14:textId="77777777" w:rsidR="00E02C47" w:rsidRDefault="00E02C47" w:rsidP="00BC73FC">
      <w:r>
        <w:separator/>
      </w:r>
    </w:p>
  </w:footnote>
  <w:footnote w:type="continuationSeparator" w:id="0">
    <w:p w14:paraId="3FF46B24" w14:textId="77777777" w:rsidR="00E02C47" w:rsidRDefault="00E02C47" w:rsidP="00BC73FC">
      <w:r>
        <w:continuationSeparator/>
      </w:r>
    </w:p>
  </w:footnote>
  <w:footnote w:type="continuationNotice" w:id="1">
    <w:p w14:paraId="252ACF33" w14:textId="77777777" w:rsidR="00E02C47" w:rsidRDefault="00E02C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E946F8"/>
    <w:multiLevelType w:val="multilevel"/>
    <w:tmpl w:val="9D74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7C2081D"/>
    <w:multiLevelType w:val="hybridMultilevel"/>
    <w:tmpl w:val="CB32F6A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9D59D9"/>
    <w:multiLevelType w:val="multilevel"/>
    <w:tmpl w:val="690C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26D310B"/>
    <w:multiLevelType w:val="multilevel"/>
    <w:tmpl w:val="637A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8C3988"/>
    <w:multiLevelType w:val="multilevel"/>
    <w:tmpl w:val="9794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9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1D1DD6"/>
    <w:multiLevelType w:val="multilevel"/>
    <w:tmpl w:val="96A8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0F5D78"/>
    <w:multiLevelType w:val="multilevel"/>
    <w:tmpl w:val="1DB0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6116735"/>
    <w:multiLevelType w:val="multilevel"/>
    <w:tmpl w:val="6D889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D64F61"/>
    <w:multiLevelType w:val="multilevel"/>
    <w:tmpl w:val="19F4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2067AF"/>
    <w:multiLevelType w:val="multilevel"/>
    <w:tmpl w:val="C7C0B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0210147"/>
    <w:multiLevelType w:val="multilevel"/>
    <w:tmpl w:val="527A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0E07CD"/>
    <w:multiLevelType w:val="multilevel"/>
    <w:tmpl w:val="F314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8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12"/>
  </w:num>
  <w:num w:numId="5" w16cid:durableId="984242123">
    <w:abstractNumId w:val="18"/>
  </w:num>
  <w:num w:numId="6" w16cid:durableId="854002118">
    <w:abstractNumId w:val="17"/>
  </w:num>
  <w:num w:numId="7" w16cid:durableId="9643203">
    <w:abstractNumId w:val="33"/>
  </w:num>
  <w:num w:numId="8" w16cid:durableId="2094618771">
    <w:abstractNumId w:val="21"/>
  </w:num>
  <w:num w:numId="9" w16cid:durableId="1866013986">
    <w:abstractNumId w:val="24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25"/>
  </w:num>
  <w:num w:numId="14" w16cid:durableId="1943221786">
    <w:abstractNumId w:val="19"/>
  </w:num>
  <w:num w:numId="15" w16cid:durableId="17393087">
    <w:abstractNumId w:val="13"/>
  </w:num>
  <w:num w:numId="16" w16cid:durableId="79496472">
    <w:abstractNumId w:val="3"/>
  </w:num>
  <w:num w:numId="17" w16cid:durableId="1190876401">
    <w:abstractNumId w:val="10"/>
  </w:num>
  <w:num w:numId="18" w16cid:durableId="1516726489">
    <w:abstractNumId w:val="3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20"/>
  </w:num>
  <w:num w:numId="22" w16cid:durableId="1128014861">
    <w:abstractNumId w:val="27"/>
  </w:num>
  <w:num w:numId="23" w16cid:durableId="444471535">
    <w:abstractNumId w:val="16"/>
  </w:num>
  <w:num w:numId="24" w16cid:durableId="178392962">
    <w:abstractNumId w:val="14"/>
  </w:num>
  <w:num w:numId="25" w16cid:durableId="1943611470">
    <w:abstractNumId w:val="7"/>
  </w:num>
  <w:num w:numId="26" w16cid:durableId="1158227281">
    <w:abstractNumId w:val="26"/>
  </w:num>
  <w:num w:numId="27" w16cid:durableId="778141520">
    <w:abstractNumId w:val="22"/>
  </w:num>
  <w:num w:numId="28" w16cid:durableId="15936416">
    <w:abstractNumId w:val="29"/>
  </w:num>
  <w:num w:numId="29" w16cid:durableId="1940287911">
    <w:abstractNumId w:val="23"/>
  </w:num>
  <w:num w:numId="30" w16cid:durableId="1728065286">
    <w:abstractNumId w:val="28"/>
  </w:num>
  <w:num w:numId="31" w16cid:durableId="302348215">
    <w:abstractNumId w:val="15"/>
  </w:num>
  <w:num w:numId="32" w16cid:durableId="1232502501">
    <w:abstractNumId w:val="32"/>
  </w:num>
  <w:num w:numId="33" w16cid:durableId="645624433">
    <w:abstractNumId w:val="31"/>
  </w:num>
  <w:num w:numId="34" w16cid:durableId="535705196">
    <w:abstractNumId w:val="11"/>
  </w:num>
  <w:num w:numId="35" w16cid:durableId="20501096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15549"/>
    <w:rsid w:val="000275E3"/>
    <w:rsid w:val="00037E74"/>
    <w:rsid w:val="000441A2"/>
    <w:rsid w:val="00056D5D"/>
    <w:rsid w:val="00060551"/>
    <w:rsid w:val="00067EB3"/>
    <w:rsid w:val="00074885"/>
    <w:rsid w:val="000761F2"/>
    <w:rsid w:val="000851FC"/>
    <w:rsid w:val="00093CB0"/>
    <w:rsid w:val="0009529B"/>
    <w:rsid w:val="000A2B04"/>
    <w:rsid w:val="000B07D7"/>
    <w:rsid w:val="000E1C8B"/>
    <w:rsid w:val="000E6815"/>
    <w:rsid w:val="000F5A32"/>
    <w:rsid w:val="001033DE"/>
    <w:rsid w:val="0010498C"/>
    <w:rsid w:val="0010739F"/>
    <w:rsid w:val="0011778C"/>
    <w:rsid w:val="00117D1E"/>
    <w:rsid w:val="001360EF"/>
    <w:rsid w:val="00141C6D"/>
    <w:rsid w:val="001461BB"/>
    <w:rsid w:val="001500F8"/>
    <w:rsid w:val="00150158"/>
    <w:rsid w:val="00152014"/>
    <w:rsid w:val="00161D30"/>
    <w:rsid w:val="00163F55"/>
    <w:rsid w:val="0016524D"/>
    <w:rsid w:val="001668B6"/>
    <w:rsid w:val="001806C6"/>
    <w:rsid w:val="00180710"/>
    <w:rsid w:val="00181676"/>
    <w:rsid w:val="001962F7"/>
    <w:rsid w:val="001B64BB"/>
    <w:rsid w:val="001C6CDA"/>
    <w:rsid w:val="001D7755"/>
    <w:rsid w:val="001E01C7"/>
    <w:rsid w:val="001E749C"/>
    <w:rsid w:val="001F02EA"/>
    <w:rsid w:val="001F46F6"/>
    <w:rsid w:val="00213E7B"/>
    <w:rsid w:val="002141F8"/>
    <w:rsid w:val="00226843"/>
    <w:rsid w:val="0024328B"/>
    <w:rsid w:val="002440BE"/>
    <w:rsid w:val="002466AB"/>
    <w:rsid w:val="00246D98"/>
    <w:rsid w:val="002511DA"/>
    <w:rsid w:val="002635AA"/>
    <w:rsid w:val="00281B02"/>
    <w:rsid w:val="00281D92"/>
    <w:rsid w:val="002933F2"/>
    <w:rsid w:val="002A0AC2"/>
    <w:rsid w:val="002B796F"/>
    <w:rsid w:val="002C4954"/>
    <w:rsid w:val="002C4D74"/>
    <w:rsid w:val="002C518F"/>
    <w:rsid w:val="002D0F74"/>
    <w:rsid w:val="002D4238"/>
    <w:rsid w:val="002D755E"/>
    <w:rsid w:val="002E13EE"/>
    <w:rsid w:val="002F6FC8"/>
    <w:rsid w:val="0030456C"/>
    <w:rsid w:val="00322ACB"/>
    <w:rsid w:val="003329C7"/>
    <w:rsid w:val="00352ED1"/>
    <w:rsid w:val="003551E1"/>
    <w:rsid w:val="00365C93"/>
    <w:rsid w:val="00367AED"/>
    <w:rsid w:val="00372BB5"/>
    <w:rsid w:val="003955FE"/>
    <w:rsid w:val="00395C1F"/>
    <w:rsid w:val="003966E8"/>
    <w:rsid w:val="003A0A86"/>
    <w:rsid w:val="003B2C97"/>
    <w:rsid w:val="003B38FC"/>
    <w:rsid w:val="003C0D34"/>
    <w:rsid w:val="003C60F7"/>
    <w:rsid w:val="003D4D87"/>
    <w:rsid w:val="00427D62"/>
    <w:rsid w:val="0044451E"/>
    <w:rsid w:val="004600FA"/>
    <w:rsid w:val="00460443"/>
    <w:rsid w:val="00461305"/>
    <w:rsid w:val="0046179C"/>
    <w:rsid w:val="00464888"/>
    <w:rsid w:val="00480FAD"/>
    <w:rsid w:val="00497021"/>
    <w:rsid w:val="004A6BB1"/>
    <w:rsid w:val="004A796F"/>
    <w:rsid w:val="004C5631"/>
    <w:rsid w:val="004C6BAA"/>
    <w:rsid w:val="004D31A4"/>
    <w:rsid w:val="00503EDE"/>
    <w:rsid w:val="00506E16"/>
    <w:rsid w:val="0051188D"/>
    <w:rsid w:val="00515D95"/>
    <w:rsid w:val="0054734D"/>
    <w:rsid w:val="00561A2C"/>
    <w:rsid w:val="00567822"/>
    <w:rsid w:val="00577543"/>
    <w:rsid w:val="00593983"/>
    <w:rsid w:val="005A0882"/>
    <w:rsid w:val="005A45F4"/>
    <w:rsid w:val="005A4D05"/>
    <w:rsid w:val="005B122F"/>
    <w:rsid w:val="005B54B1"/>
    <w:rsid w:val="005C2714"/>
    <w:rsid w:val="005E0795"/>
    <w:rsid w:val="005E6612"/>
    <w:rsid w:val="005E75A5"/>
    <w:rsid w:val="005E760C"/>
    <w:rsid w:val="005F0112"/>
    <w:rsid w:val="005F2592"/>
    <w:rsid w:val="006030FA"/>
    <w:rsid w:val="00604D47"/>
    <w:rsid w:val="00607BBF"/>
    <w:rsid w:val="006126B9"/>
    <w:rsid w:val="00612731"/>
    <w:rsid w:val="00647C3A"/>
    <w:rsid w:val="00677A30"/>
    <w:rsid w:val="0068134D"/>
    <w:rsid w:val="00695CD1"/>
    <w:rsid w:val="006C0E64"/>
    <w:rsid w:val="006C4D8D"/>
    <w:rsid w:val="006C78E7"/>
    <w:rsid w:val="006D4B28"/>
    <w:rsid w:val="006D50C6"/>
    <w:rsid w:val="006E0691"/>
    <w:rsid w:val="006F64DF"/>
    <w:rsid w:val="00700D4D"/>
    <w:rsid w:val="007079B0"/>
    <w:rsid w:val="00710C22"/>
    <w:rsid w:val="00713365"/>
    <w:rsid w:val="00724932"/>
    <w:rsid w:val="00763784"/>
    <w:rsid w:val="0077273A"/>
    <w:rsid w:val="007807FB"/>
    <w:rsid w:val="007840DF"/>
    <w:rsid w:val="00793DB6"/>
    <w:rsid w:val="007B29E5"/>
    <w:rsid w:val="007C27DD"/>
    <w:rsid w:val="007C3222"/>
    <w:rsid w:val="007E6726"/>
    <w:rsid w:val="007F6D8B"/>
    <w:rsid w:val="007F737F"/>
    <w:rsid w:val="008122A4"/>
    <w:rsid w:val="00814BD7"/>
    <w:rsid w:val="00816E2F"/>
    <w:rsid w:val="00822E7D"/>
    <w:rsid w:val="00830561"/>
    <w:rsid w:val="00847548"/>
    <w:rsid w:val="00855D05"/>
    <w:rsid w:val="008716ED"/>
    <w:rsid w:val="00873E1E"/>
    <w:rsid w:val="00882CF4"/>
    <w:rsid w:val="0089153F"/>
    <w:rsid w:val="008A28B5"/>
    <w:rsid w:val="008A608F"/>
    <w:rsid w:val="008B4824"/>
    <w:rsid w:val="008B79FA"/>
    <w:rsid w:val="008C01E5"/>
    <w:rsid w:val="008C5BB7"/>
    <w:rsid w:val="008D29E5"/>
    <w:rsid w:val="008D57B9"/>
    <w:rsid w:val="008E169C"/>
    <w:rsid w:val="008F68AA"/>
    <w:rsid w:val="00902AB1"/>
    <w:rsid w:val="009128E0"/>
    <w:rsid w:val="00917803"/>
    <w:rsid w:val="009218DD"/>
    <w:rsid w:val="00924729"/>
    <w:rsid w:val="00930994"/>
    <w:rsid w:val="00930E3E"/>
    <w:rsid w:val="0094199D"/>
    <w:rsid w:val="009502EB"/>
    <w:rsid w:val="00966E71"/>
    <w:rsid w:val="00971691"/>
    <w:rsid w:val="009803E1"/>
    <w:rsid w:val="009815C3"/>
    <w:rsid w:val="00982CF7"/>
    <w:rsid w:val="0098361A"/>
    <w:rsid w:val="009867FD"/>
    <w:rsid w:val="00987AF3"/>
    <w:rsid w:val="009A4477"/>
    <w:rsid w:val="009B45BF"/>
    <w:rsid w:val="009B58A5"/>
    <w:rsid w:val="009D1074"/>
    <w:rsid w:val="009D2622"/>
    <w:rsid w:val="009D4A90"/>
    <w:rsid w:val="009F3F87"/>
    <w:rsid w:val="009F65A2"/>
    <w:rsid w:val="00A27909"/>
    <w:rsid w:val="00A3304B"/>
    <w:rsid w:val="00A405BB"/>
    <w:rsid w:val="00A50F8D"/>
    <w:rsid w:val="00A57756"/>
    <w:rsid w:val="00A649DA"/>
    <w:rsid w:val="00A85785"/>
    <w:rsid w:val="00AB7B0C"/>
    <w:rsid w:val="00AC3DE4"/>
    <w:rsid w:val="00AC6047"/>
    <w:rsid w:val="00AC7DE3"/>
    <w:rsid w:val="00AE230E"/>
    <w:rsid w:val="00AF536B"/>
    <w:rsid w:val="00B03030"/>
    <w:rsid w:val="00B141D5"/>
    <w:rsid w:val="00B14D8F"/>
    <w:rsid w:val="00B3401B"/>
    <w:rsid w:val="00B6029A"/>
    <w:rsid w:val="00B6431B"/>
    <w:rsid w:val="00B824D6"/>
    <w:rsid w:val="00B905A5"/>
    <w:rsid w:val="00B91C7E"/>
    <w:rsid w:val="00B94DB1"/>
    <w:rsid w:val="00B97621"/>
    <w:rsid w:val="00BA7BC6"/>
    <w:rsid w:val="00BC73FC"/>
    <w:rsid w:val="00BD0900"/>
    <w:rsid w:val="00BD151D"/>
    <w:rsid w:val="00BD6187"/>
    <w:rsid w:val="00BE395E"/>
    <w:rsid w:val="00BE6B49"/>
    <w:rsid w:val="00C107EE"/>
    <w:rsid w:val="00C24C53"/>
    <w:rsid w:val="00C3543B"/>
    <w:rsid w:val="00C42AB0"/>
    <w:rsid w:val="00C43902"/>
    <w:rsid w:val="00C43CC7"/>
    <w:rsid w:val="00C4790C"/>
    <w:rsid w:val="00C57607"/>
    <w:rsid w:val="00C6004A"/>
    <w:rsid w:val="00C61ED1"/>
    <w:rsid w:val="00C63F91"/>
    <w:rsid w:val="00C6483A"/>
    <w:rsid w:val="00C76301"/>
    <w:rsid w:val="00C81A63"/>
    <w:rsid w:val="00C916FE"/>
    <w:rsid w:val="00CA2588"/>
    <w:rsid w:val="00CA3014"/>
    <w:rsid w:val="00CC3477"/>
    <w:rsid w:val="00CD08BD"/>
    <w:rsid w:val="00CD2F7A"/>
    <w:rsid w:val="00CD3C4E"/>
    <w:rsid w:val="00CE2666"/>
    <w:rsid w:val="00CF002F"/>
    <w:rsid w:val="00D01950"/>
    <w:rsid w:val="00D10238"/>
    <w:rsid w:val="00D12306"/>
    <w:rsid w:val="00D15E96"/>
    <w:rsid w:val="00D27B4A"/>
    <w:rsid w:val="00D33ACE"/>
    <w:rsid w:val="00D3444F"/>
    <w:rsid w:val="00D63C04"/>
    <w:rsid w:val="00D655D1"/>
    <w:rsid w:val="00D73EB5"/>
    <w:rsid w:val="00D954FC"/>
    <w:rsid w:val="00DB2347"/>
    <w:rsid w:val="00DB629F"/>
    <w:rsid w:val="00DC12AF"/>
    <w:rsid w:val="00DC65EE"/>
    <w:rsid w:val="00DC6AB5"/>
    <w:rsid w:val="00E02C47"/>
    <w:rsid w:val="00E14925"/>
    <w:rsid w:val="00E26A54"/>
    <w:rsid w:val="00E301C7"/>
    <w:rsid w:val="00E4076D"/>
    <w:rsid w:val="00E55571"/>
    <w:rsid w:val="00E700D7"/>
    <w:rsid w:val="00E7121F"/>
    <w:rsid w:val="00E77FC6"/>
    <w:rsid w:val="00E810A5"/>
    <w:rsid w:val="00E87EA7"/>
    <w:rsid w:val="00E95D2E"/>
    <w:rsid w:val="00E97070"/>
    <w:rsid w:val="00E97637"/>
    <w:rsid w:val="00EC745A"/>
    <w:rsid w:val="00ED22FE"/>
    <w:rsid w:val="00ED4EB2"/>
    <w:rsid w:val="00EF1947"/>
    <w:rsid w:val="00EF3E9E"/>
    <w:rsid w:val="00EF477D"/>
    <w:rsid w:val="00EF53DB"/>
    <w:rsid w:val="00F000FC"/>
    <w:rsid w:val="00F01564"/>
    <w:rsid w:val="00F10327"/>
    <w:rsid w:val="00F20667"/>
    <w:rsid w:val="00F249FA"/>
    <w:rsid w:val="00F24D99"/>
    <w:rsid w:val="00F2500C"/>
    <w:rsid w:val="00F276D7"/>
    <w:rsid w:val="00F366A1"/>
    <w:rsid w:val="00F51960"/>
    <w:rsid w:val="00F5593E"/>
    <w:rsid w:val="00F57C7D"/>
    <w:rsid w:val="00F62465"/>
    <w:rsid w:val="00F81F69"/>
    <w:rsid w:val="00F8331B"/>
    <w:rsid w:val="00F84CC7"/>
    <w:rsid w:val="00F96FF6"/>
    <w:rsid w:val="00FC1B7C"/>
    <w:rsid w:val="00FC3780"/>
    <w:rsid w:val="00FC5C59"/>
    <w:rsid w:val="00FC7C8D"/>
    <w:rsid w:val="00FD19B5"/>
    <w:rsid w:val="00FD3D35"/>
    <w:rsid w:val="00FD3DF3"/>
    <w:rsid w:val="00FD6C5D"/>
    <w:rsid w:val="00FD721A"/>
    <w:rsid w:val="00FE0B8C"/>
    <w:rsid w:val="00FE52AB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067EB3"/>
    <w:pPr>
      <w:ind w:left="720"/>
      <w:contextualSpacing/>
    </w:pPr>
  </w:style>
  <w:style w:type="paragraph" w:styleId="Revision">
    <w:name w:val="Revision"/>
    <w:hidden/>
    <w:uiPriority w:val="99"/>
    <w:semiHidden/>
    <w:rsid w:val="00E55571"/>
    <w:rPr>
      <w:color w:val="005A84" w:themeColor="text1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 xmlns="c5e25ddf-a279-4184-a962-d8230deaebd6" xsi:nil="true"/>
    <StellaNithiyanjarJonathan xmlns="c5e25ddf-a279-4184-a962-d8230deaebd6" xsi:nil="true"/>
    <Dateandtime xmlns="c5e25ddf-a279-4184-a962-d8230deaeb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468551E3-B1ED-40A9-B86B-AE05E2239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4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Haining</dc:creator>
  <cp:keywords/>
  <dc:description/>
  <cp:lastModifiedBy>Claire Moller</cp:lastModifiedBy>
  <cp:revision>36</cp:revision>
  <dcterms:created xsi:type="dcterms:W3CDTF">2026-04-13T16:13:00Z</dcterms:created>
  <dcterms:modified xsi:type="dcterms:W3CDTF">2026-10-26T09:58:00Z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